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0B3" w:rsidRDefault="00E030B3" w:rsidP="000A34BC">
      <w:pPr>
        <w:jc w:val="right"/>
      </w:pPr>
      <w:r>
        <w:t>Kamieniec Ząbkowicki dnia  15.10.2019 r.</w:t>
      </w: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/>
    <w:p w:rsidR="00E030B3" w:rsidRDefault="00E030B3" w:rsidP="000A34BC">
      <w:pPr>
        <w:jc w:val="right"/>
      </w:pPr>
    </w:p>
    <w:p w:rsidR="00E030B3" w:rsidRDefault="00E030B3" w:rsidP="000A34BC">
      <w:r>
        <w:t>OR.0012.10.2018</w:t>
      </w: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>
      <w:r>
        <w:t xml:space="preserve">                                                                 </w:t>
      </w:r>
    </w:p>
    <w:p w:rsidR="00E030B3" w:rsidRDefault="00E030B3" w:rsidP="000A34BC"/>
    <w:p w:rsidR="00E030B3" w:rsidRDefault="00E030B3" w:rsidP="000A34BC"/>
    <w:p w:rsidR="00E030B3" w:rsidRPr="00033974" w:rsidRDefault="00E030B3" w:rsidP="000A34BC">
      <w:pPr>
        <w:rPr>
          <w:b/>
          <w:sz w:val="32"/>
          <w:szCs w:val="32"/>
        </w:rPr>
      </w:pPr>
      <w:r>
        <w:t xml:space="preserve">                                                                                             </w:t>
      </w:r>
      <w:r w:rsidRPr="00033974">
        <w:rPr>
          <w:b/>
          <w:sz w:val="32"/>
          <w:szCs w:val="32"/>
        </w:rPr>
        <w:t xml:space="preserve">TABLICA OGŁOSZEŃ </w:t>
      </w:r>
    </w:p>
    <w:p w:rsidR="00E030B3" w:rsidRDefault="00E030B3" w:rsidP="000A34BC">
      <w:r>
        <w:t xml:space="preserve">                                                                                    </w:t>
      </w:r>
    </w:p>
    <w:p w:rsidR="00E030B3" w:rsidRDefault="00E030B3" w:rsidP="000A34BC">
      <w:r>
        <w:rPr>
          <w:rFonts w:ascii="Monotype Corsiva" w:hAnsi="Monotype Corsiva"/>
          <w:b/>
          <w:sz w:val="28"/>
          <w:szCs w:val="28"/>
        </w:rPr>
        <w:t xml:space="preserve">                                              </w:t>
      </w:r>
    </w:p>
    <w:p w:rsidR="00E030B3" w:rsidRDefault="00E030B3" w:rsidP="000A34BC">
      <w:r>
        <w:t xml:space="preserve">         </w:t>
      </w:r>
    </w:p>
    <w:p w:rsidR="00E030B3" w:rsidRPr="00CF0059" w:rsidRDefault="00E030B3" w:rsidP="000A34BC">
      <w:pPr>
        <w:ind w:firstLine="708"/>
        <w:jc w:val="both"/>
      </w:pPr>
      <w:r w:rsidRPr="00E418F3">
        <w:t xml:space="preserve">Proszę o przybycie </w:t>
      </w:r>
      <w:r>
        <w:t xml:space="preserve">na </w:t>
      </w:r>
      <w:r w:rsidRPr="00E418F3">
        <w:t>posie</w:t>
      </w:r>
      <w:r>
        <w:t>dzenie</w:t>
      </w:r>
      <w:r w:rsidRPr="00E418F3">
        <w:t xml:space="preserve"> Komisji Budżetu, Gospodarki Gminy, Rolnictwa, Ochrony Środowiska i Ochrony</w:t>
      </w:r>
      <w:r>
        <w:t xml:space="preserve"> </w:t>
      </w:r>
      <w:r w:rsidRPr="00AC70F3">
        <w:t>Przeciwpożarowej</w:t>
      </w:r>
      <w:r>
        <w:t xml:space="preserve"> </w:t>
      </w:r>
      <w:r w:rsidRPr="00E418F3">
        <w:t>Rady Gminy  Kami</w:t>
      </w:r>
      <w:r>
        <w:t xml:space="preserve">eniec Ząbkowicki, które odbędzie się w dniu </w:t>
      </w:r>
      <w:r>
        <w:rPr>
          <w:b/>
        </w:rPr>
        <w:t>29 października</w:t>
      </w:r>
      <w:r w:rsidRPr="0099087B">
        <w:rPr>
          <w:b/>
        </w:rPr>
        <w:t xml:space="preserve"> 2019 r. /</w:t>
      </w:r>
      <w:r>
        <w:rPr>
          <w:b/>
        </w:rPr>
        <w:t>wtorek</w:t>
      </w:r>
      <w:r w:rsidRPr="0099087B">
        <w:rPr>
          <w:b/>
        </w:rPr>
        <w:t>/ o godz. 9.00</w:t>
      </w:r>
      <w:r w:rsidRPr="00892C40">
        <w:rPr>
          <w:b/>
          <w:color w:val="FF0000"/>
        </w:rPr>
        <w:t xml:space="preserve"> </w:t>
      </w:r>
      <w:r w:rsidRPr="00E418F3">
        <w:t xml:space="preserve">w sali posiedzeń Urzędu Gminy w Kamieńcu Ząbkowickim.  </w:t>
      </w:r>
    </w:p>
    <w:p w:rsidR="00E030B3" w:rsidRPr="00E418F3" w:rsidRDefault="00E030B3" w:rsidP="000A34BC"/>
    <w:p w:rsidR="00E030B3" w:rsidRPr="00E418F3" w:rsidRDefault="00E030B3" w:rsidP="000A34BC">
      <w:pPr>
        <w:rPr>
          <w:u w:val="single"/>
        </w:rPr>
      </w:pPr>
      <w:r w:rsidRPr="00E418F3">
        <w:rPr>
          <w:u w:val="single"/>
        </w:rPr>
        <w:t>Porządek posiedzenia:</w:t>
      </w:r>
      <w:r w:rsidRPr="00E418F3">
        <w:t xml:space="preserve"> </w:t>
      </w:r>
    </w:p>
    <w:p w:rsidR="00E030B3" w:rsidRDefault="00E030B3" w:rsidP="000A34BC">
      <w:r w:rsidRPr="00E418F3">
        <w:tab/>
        <w:t xml:space="preserve"> </w:t>
      </w:r>
    </w:p>
    <w:p w:rsidR="00E030B3" w:rsidRDefault="00E030B3" w:rsidP="000A34BC">
      <w:r>
        <w:t xml:space="preserve">1. </w:t>
      </w:r>
      <w:r w:rsidRPr="006251D7">
        <w:t xml:space="preserve">Windykacja </w:t>
      </w:r>
      <w:r>
        <w:t>podatkowa za I-sze półrocze 2019</w:t>
      </w:r>
      <w:r w:rsidRPr="006251D7">
        <w:t xml:space="preserve"> r.</w:t>
      </w:r>
    </w:p>
    <w:p w:rsidR="00E030B3" w:rsidRDefault="00E030B3" w:rsidP="000A34BC">
      <w:r>
        <w:t xml:space="preserve">2. </w:t>
      </w:r>
      <w:r w:rsidRPr="006251D7">
        <w:t xml:space="preserve">Spotkanie z przedstawicielem Powiatowego Zespołu Doradców. </w:t>
      </w:r>
    </w:p>
    <w:p w:rsidR="00E030B3" w:rsidRDefault="00E030B3" w:rsidP="000A34BC">
      <w:r>
        <w:t xml:space="preserve">3. Sprawy różne.  </w:t>
      </w:r>
    </w:p>
    <w:p w:rsidR="00E030B3" w:rsidRDefault="00E030B3" w:rsidP="000A34BC">
      <w:pPr>
        <w:ind w:left="284"/>
      </w:pPr>
    </w:p>
    <w:p w:rsidR="00E030B3" w:rsidRDefault="00E030B3" w:rsidP="000A34BC"/>
    <w:p w:rsidR="00E030B3" w:rsidRDefault="00E030B3" w:rsidP="000A34BC"/>
    <w:p w:rsidR="00E030B3" w:rsidRDefault="00E030B3" w:rsidP="000A34BC">
      <w:pPr>
        <w:ind w:left="284"/>
      </w:pPr>
    </w:p>
    <w:p w:rsidR="00E030B3" w:rsidRDefault="00E030B3" w:rsidP="000A34BC"/>
    <w:p w:rsidR="00E030B3" w:rsidRDefault="00E030B3" w:rsidP="000A34BC">
      <w:pPr>
        <w:ind w:left="284"/>
      </w:pPr>
    </w:p>
    <w:p w:rsidR="00E030B3" w:rsidRDefault="00E030B3" w:rsidP="000A34BC">
      <w:pPr>
        <w:ind w:left="284"/>
      </w:pPr>
    </w:p>
    <w:p w:rsidR="00E030B3" w:rsidRDefault="00E030B3" w:rsidP="000A34BC">
      <w:r>
        <w:t xml:space="preserve">                                                                                                  Przewodnicząca                                                                  </w:t>
      </w:r>
    </w:p>
    <w:p w:rsidR="00E030B3" w:rsidRDefault="00E030B3" w:rsidP="000A34BC">
      <w:pPr>
        <w:rPr>
          <w:sz w:val="22"/>
          <w:szCs w:val="22"/>
        </w:rPr>
      </w:pPr>
      <w:r>
        <w:t xml:space="preserve">                                                  </w:t>
      </w:r>
      <w:r>
        <w:tab/>
      </w:r>
      <w:r>
        <w:tab/>
      </w:r>
      <w:r>
        <w:tab/>
      </w:r>
      <w:r w:rsidRPr="005E48EB">
        <w:rPr>
          <w:sz w:val="22"/>
          <w:szCs w:val="22"/>
        </w:rPr>
        <w:t>Komisji Budżetu, Gospodarki Gminy,</w:t>
      </w:r>
    </w:p>
    <w:p w:rsidR="00E030B3" w:rsidRDefault="00E030B3" w:rsidP="000A34BC">
      <w:pPr>
        <w:rPr>
          <w:sz w:val="22"/>
          <w:szCs w:val="22"/>
        </w:rPr>
      </w:pPr>
      <w:r w:rsidRPr="005E48EB"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 xml:space="preserve">     </w:t>
      </w:r>
      <w:r w:rsidRPr="005E48EB">
        <w:rPr>
          <w:sz w:val="22"/>
          <w:szCs w:val="22"/>
        </w:rPr>
        <w:t>Rolnictwa, Ochrony Środowiska</w:t>
      </w:r>
    </w:p>
    <w:p w:rsidR="00E030B3" w:rsidRDefault="00E030B3" w:rsidP="000A34BC">
      <w:r w:rsidRPr="005E48EB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                    </w:t>
      </w:r>
      <w:r w:rsidRPr="005E48EB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</w:t>
      </w:r>
      <w:r w:rsidRPr="005E48EB">
        <w:rPr>
          <w:sz w:val="22"/>
          <w:szCs w:val="22"/>
        </w:rPr>
        <w:t>i Ochrony Przeciwpożarowej</w:t>
      </w:r>
      <w:r>
        <w:t xml:space="preserve"> </w:t>
      </w:r>
    </w:p>
    <w:p w:rsidR="00E030B3" w:rsidRDefault="00E030B3" w:rsidP="000A34BC">
      <w:r>
        <w:t xml:space="preserve">                                                                                            /-/ Sylwia Demidowicz  </w:t>
      </w:r>
    </w:p>
    <w:p w:rsidR="00E030B3" w:rsidRDefault="00E030B3" w:rsidP="000A34BC"/>
    <w:p w:rsidR="00E030B3" w:rsidRDefault="00E030B3" w:rsidP="000A34BC">
      <w:r>
        <w:t xml:space="preserve">                     </w:t>
      </w:r>
      <w:r>
        <w:tab/>
      </w:r>
      <w:r>
        <w:tab/>
        <w:t xml:space="preserve">                                 </w:t>
      </w:r>
    </w:p>
    <w:p w:rsidR="00E030B3" w:rsidRDefault="00E030B3" w:rsidP="000A34BC"/>
    <w:p w:rsidR="00E030B3" w:rsidRDefault="00E030B3" w:rsidP="000A34BC">
      <w:r>
        <w:t xml:space="preserve">                                                                                                                                                                                    </w:t>
      </w:r>
    </w:p>
    <w:p w:rsidR="00E030B3" w:rsidRPr="007226DB" w:rsidRDefault="00E030B3" w:rsidP="000A34BC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5E48EB">
        <w:rPr>
          <w:sz w:val="22"/>
          <w:szCs w:val="22"/>
        </w:rPr>
        <w:t xml:space="preserve">                                         </w:t>
      </w:r>
      <w:r>
        <w:rPr>
          <w:sz w:val="22"/>
          <w:szCs w:val="22"/>
        </w:rPr>
        <w:t xml:space="preserve">                         </w:t>
      </w:r>
      <w:r w:rsidRPr="005E48EB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</w:t>
      </w:r>
      <w:r w:rsidRPr="005E48EB">
        <w:rPr>
          <w:sz w:val="22"/>
          <w:szCs w:val="22"/>
        </w:rPr>
        <w:t xml:space="preserve">           </w:t>
      </w:r>
      <w:r>
        <w:t xml:space="preserve">                                                      </w:t>
      </w:r>
    </w:p>
    <w:p w:rsidR="00E030B3" w:rsidRDefault="00E030B3" w:rsidP="000A34BC"/>
    <w:p w:rsidR="00E030B3" w:rsidRDefault="00E030B3"/>
    <w:p w:rsidR="00E030B3" w:rsidRDefault="00E030B3"/>
    <w:p w:rsidR="00E030B3" w:rsidRDefault="00E030B3"/>
    <w:p w:rsidR="00E030B3" w:rsidRDefault="00E030B3"/>
    <w:p w:rsidR="00E030B3" w:rsidRDefault="00E030B3"/>
    <w:p w:rsidR="00E030B3" w:rsidRDefault="00E030B3"/>
    <w:p w:rsidR="00E030B3" w:rsidRDefault="00E030B3"/>
    <w:p w:rsidR="00E030B3" w:rsidRDefault="00E030B3" w:rsidP="000A34BC">
      <w:pPr>
        <w:jc w:val="right"/>
      </w:pPr>
      <w:r>
        <w:t>Kamieniec Ząbkowicki dnia 15.10.2019 r.</w:t>
      </w:r>
    </w:p>
    <w:p w:rsidR="00E030B3" w:rsidRDefault="00E030B3" w:rsidP="000A34BC">
      <w:r>
        <w:t>OR. 0012.10.2018</w:t>
      </w: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>
      <w:pPr>
        <w:jc w:val="right"/>
      </w:pPr>
    </w:p>
    <w:p w:rsidR="00E030B3" w:rsidRDefault="00E030B3" w:rsidP="000A34BC">
      <w:r>
        <w:rPr>
          <w:rFonts w:ascii="Monotype Corsiva" w:hAnsi="Monotype Corsiva"/>
          <w:b/>
          <w:sz w:val="32"/>
          <w:szCs w:val="32"/>
        </w:rPr>
        <w:t xml:space="preserve">                                                                    </w:t>
      </w:r>
      <w:r w:rsidRPr="00765667">
        <w:rPr>
          <w:rFonts w:ascii="Monotype Corsiva" w:hAnsi="Monotype Corsiva"/>
          <w:b/>
          <w:sz w:val="32"/>
          <w:szCs w:val="32"/>
        </w:rPr>
        <w:t>TABLICA OGŁOSZEŃ</w:t>
      </w:r>
      <w:r>
        <w:t xml:space="preserve">                                </w:t>
      </w:r>
    </w:p>
    <w:p w:rsidR="00E030B3" w:rsidRDefault="00E030B3" w:rsidP="000A34BC"/>
    <w:p w:rsidR="00E030B3" w:rsidRDefault="00E030B3" w:rsidP="000A34BC">
      <w:pPr>
        <w:ind w:left="360"/>
        <w:rPr>
          <w:sz w:val="28"/>
        </w:rPr>
      </w:pPr>
    </w:p>
    <w:p w:rsidR="00E030B3" w:rsidRDefault="00E030B3" w:rsidP="000A34BC">
      <w:pPr>
        <w:ind w:left="360"/>
        <w:rPr>
          <w:sz w:val="28"/>
        </w:rPr>
      </w:pPr>
    </w:p>
    <w:p w:rsidR="00E030B3" w:rsidRDefault="00E030B3" w:rsidP="000A34BC">
      <w:pPr>
        <w:ind w:left="360"/>
        <w:rPr>
          <w:sz w:val="28"/>
        </w:rPr>
      </w:pPr>
    </w:p>
    <w:p w:rsidR="00E030B3" w:rsidRDefault="00E030B3" w:rsidP="000A34BC">
      <w:r>
        <w:t xml:space="preserve">  </w:t>
      </w:r>
    </w:p>
    <w:p w:rsidR="00E030B3" w:rsidRDefault="00E030B3" w:rsidP="000A34BC">
      <w:pPr>
        <w:pStyle w:val="BodyText"/>
        <w:ind w:firstLine="708"/>
        <w:jc w:val="both"/>
      </w:pPr>
      <w:r>
        <w:t xml:space="preserve">  Proszę o przybycie na posiedzenie Komisji Oświaty, Kultury, Zdrowia, Sportu, Turystyki, Spraw Socjalnych i Bezpieczeństwa Publicznego Rady Gminy Kamieniec Ząbkowicki, które odbędzie się w dniu </w:t>
      </w:r>
      <w:r>
        <w:rPr>
          <w:b/>
        </w:rPr>
        <w:t>22 października 2019</w:t>
      </w:r>
      <w:r w:rsidRPr="007565E8">
        <w:rPr>
          <w:b/>
        </w:rPr>
        <w:t xml:space="preserve"> r.</w:t>
      </w:r>
      <w:r>
        <w:rPr>
          <w:b/>
        </w:rPr>
        <w:t xml:space="preserve"> </w:t>
      </w:r>
      <w:r w:rsidRPr="007565E8">
        <w:rPr>
          <w:b/>
        </w:rPr>
        <w:t>/</w:t>
      </w:r>
      <w:r>
        <w:rPr>
          <w:b/>
        </w:rPr>
        <w:t>wtorek</w:t>
      </w:r>
      <w:r w:rsidRPr="007565E8">
        <w:rPr>
          <w:b/>
        </w:rPr>
        <w:t>/ godz.</w:t>
      </w:r>
      <w:r>
        <w:rPr>
          <w:b/>
        </w:rPr>
        <w:t xml:space="preserve"> 9</w:t>
      </w:r>
      <w:r w:rsidRPr="00ED045F">
        <w:rPr>
          <w:b/>
        </w:rPr>
        <w:t>.00</w:t>
      </w:r>
      <w:r>
        <w:rPr>
          <w:b/>
          <w:vertAlign w:val="superscript"/>
        </w:rPr>
        <w:t xml:space="preserve"> </w:t>
      </w:r>
      <w:r>
        <w:t>w sali posiedzeń Urzędu Gminy w Kamieńcu Ząbkowickim.</w:t>
      </w:r>
    </w:p>
    <w:p w:rsidR="00E030B3" w:rsidRDefault="00E030B3" w:rsidP="000A34BC"/>
    <w:p w:rsidR="00E030B3" w:rsidRDefault="00E030B3" w:rsidP="000A34BC">
      <w:r>
        <w:t xml:space="preserve">                                                                                    </w:t>
      </w:r>
    </w:p>
    <w:p w:rsidR="00E030B3" w:rsidRDefault="00E030B3" w:rsidP="000A34BC">
      <w:pPr>
        <w:ind w:left="360"/>
        <w:rPr>
          <w:u w:val="single"/>
        </w:rPr>
      </w:pPr>
      <w:r>
        <w:rPr>
          <w:u w:val="single"/>
        </w:rPr>
        <w:t xml:space="preserve">Tematyka posiedzenia:  </w:t>
      </w:r>
    </w:p>
    <w:p w:rsidR="00E030B3" w:rsidRDefault="00E030B3" w:rsidP="000A34BC">
      <w:pPr>
        <w:ind w:left="360"/>
        <w:rPr>
          <w:u w:val="single"/>
        </w:rPr>
      </w:pPr>
    </w:p>
    <w:p w:rsidR="00E030B3" w:rsidRDefault="00E030B3" w:rsidP="000A34BC">
      <w:pPr>
        <w:numPr>
          <w:ilvl w:val="0"/>
          <w:numId w:val="1"/>
        </w:numPr>
        <w:tabs>
          <w:tab w:val="clear" w:pos="660"/>
          <w:tab w:val="num" w:pos="244"/>
        </w:tabs>
        <w:ind w:hanging="660"/>
      </w:pPr>
      <w:r>
        <w:t xml:space="preserve">Ocena sezonu turystycznego i realizacja kalendarza imprez. </w:t>
      </w:r>
    </w:p>
    <w:p w:rsidR="00E030B3" w:rsidRDefault="00E030B3" w:rsidP="000A34BC">
      <w:pPr>
        <w:numPr>
          <w:ilvl w:val="0"/>
          <w:numId w:val="1"/>
        </w:numPr>
        <w:tabs>
          <w:tab w:val="clear" w:pos="660"/>
          <w:tab w:val="num" w:pos="244"/>
        </w:tabs>
        <w:ind w:hanging="660"/>
      </w:pPr>
      <w:r>
        <w:t>Ocena funkcjonowania GOPS-u.</w:t>
      </w:r>
    </w:p>
    <w:p w:rsidR="00E030B3" w:rsidRPr="00191853" w:rsidRDefault="00E030B3" w:rsidP="000A34BC">
      <w:pPr>
        <w:pStyle w:val="ListParagraph"/>
        <w:tabs>
          <w:tab w:val="left" w:pos="244"/>
        </w:tabs>
        <w:ind w:left="0"/>
      </w:pPr>
      <w:r>
        <w:t>3. Sprawy różne.</w:t>
      </w:r>
    </w:p>
    <w:p w:rsidR="00E030B3" w:rsidRPr="000D6A52" w:rsidRDefault="00E030B3" w:rsidP="000A34BC">
      <w:pPr>
        <w:tabs>
          <w:tab w:val="left" w:pos="244"/>
        </w:tabs>
        <w:ind w:left="660"/>
      </w:pPr>
    </w:p>
    <w:p w:rsidR="00E030B3" w:rsidRPr="000D6A52" w:rsidRDefault="00E030B3" w:rsidP="000A34BC">
      <w:pPr>
        <w:tabs>
          <w:tab w:val="left" w:pos="244"/>
        </w:tabs>
        <w:ind w:left="660"/>
      </w:pPr>
    </w:p>
    <w:p w:rsidR="00E030B3" w:rsidRDefault="00E030B3" w:rsidP="000A34BC">
      <w:pPr>
        <w:pStyle w:val="BodyText"/>
        <w:jc w:val="both"/>
      </w:pPr>
    </w:p>
    <w:p w:rsidR="00E030B3" w:rsidRPr="000D6A52" w:rsidRDefault="00E030B3" w:rsidP="000A34BC">
      <w:pPr>
        <w:pStyle w:val="BodyText"/>
        <w:ind w:firstLine="708"/>
        <w:jc w:val="both"/>
      </w:pPr>
    </w:p>
    <w:p w:rsidR="00E030B3" w:rsidRPr="000D6A52" w:rsidRDefault="00E030B3" w:rsidP="000A34BC">
      <w:pPr>
        <w:tabs>
          <w:tab w:val="left" w:pos="244"/>
        </w:tabs>
        <w:ind w:left="660"/>
      </w:pPr>
    </w:p>
    <w:p w:rsidR="00E030B3" w:rsidRPr="000D6A52" w:rsidRDefault="00E030B3" w:rsidP="000A34BC">
      <w:pPr>
        <w:tabs>
          <w:tab w:val="left" w:pos="244"/>
        </w:tabs>
        <w:ind w:left="660"/>
      </w:pPr>
    </w:p>
    <w:p w:rsidR="00E030B3" w:rsidRDefault="00E030B3" w:rsidP="000A34BC">
      <w:pPr>
        <w:pStyle w:val="BodyText"/>
        <w:jc w:val="both"/>
      </w:pPr>
    </w:p>
    <w:p w:rsidR="00E030B3" w:rsidRDefault="00E030B3" w:rsidP="000A34BC">
      <w:pPr>
        <w:pStyle w:val="BodyText"/>
        <w:jc w:val="both"/>
      </w:pPr>
    </w:p>
    <w:p w:rsidR="00E030B3" w:rsidRDefault="00E030B3" w:rsidP="000A34BC">
      <w:pPr>
        <w:pStyle w:val="BodyText"/>
        <w:ind w:firstLine="708"/>
        <w:jc w:val="both"/>
      </w:pPr>
    </w:p>
    <w:p w:rsidR="00E030B3" w:rsidRDefault="00E030B3" w:rsidP="000A34BC">
      <w:pPr>
        <w:pStyle w:val="BodyText"/>
        <w:ind w:firstLine="708"/>
        <w:jc w:val="both"/>
        <w:rPr>
          <w:sz w:val="28"/>
        </w:rPr>
      </w:pPr>
    </w:p>
    <w:p w:rsidR="00E030B3" w:rsidRDefault="00E030B3" w:rsidP="000A34BC">
      <w:pPr>
        <w:pStyle w:val="BodyText"/>
        <w:jc w:val="both"/>
      </w:pPr>
    </w:p>
    <w:p w:rsidR="00E030B3" w:rsidRDefault="00E030B3" w:rsidP="000A34BC"/>
    <w:p w:rsidR="00E030B3" w:rsidRDefault="00E030B3" w:rsidP="000A34BC">
      <w:r>
        <w:t xml:space="preserve">                                                                                                       Przewodniczący</w:t>
      </w:r>
    </w:p>
    <w:p w:rsidR="00E030B3" w:rsidRDefault="00E030B3" w:rsidP="000A34BC">
      <w:r>
        <w:t xml:space="preserve">                                                                                                 Komisji OKZSTSSiBP</w:t>
      </w:r>
    </w:p>
    <w:p w:rsidR="00E030B3" w:rsidRDefault="00E030B3" w:rsidP="000A34BC">
      <w:r>
        <w:t xml:space="preserve">                                                                                                  /-/  Tadeusz Cenarski  </w:t>
      </w:r>
    </w:p>
    <w:p w:rsidR="00E030B3" w:rsidRDefault="00E030B3" w:rsidP="000A34BC"/>
    <w:p w:rsidR="00E030B3" w:rsidRDefault="00E030B3" w:rsidP="000A34BC"/>
    <w:p w:rsidR="00E030B3" w:rsidRDefault="00E030B3"/>
    <w:p w:rsidR="00E030B3" w:rsidRDefault="00E030B3"/>
    <w:p w:rsidR="00E030B3" w:rsidRDefault="00E030B3"/>
    <w:p w:rsidR="00E030B3" w:rsidRDefault="00E030B3"/>
    <w:p w:rsidR="00E030B3" w:rsidRDefault="00E030B3"/>
    <w:p w:rsidR="00E030B3" w:rsidRDefault="00E030B3"/>
    <w:sectPr w:rsidR="00E030B3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1590A"/>
    <w:multiLevelType w:val="hybridMultilevel"/>
    <w:tmpl w:val="294A5C78"/>
    <w:lvl w:ilvl="0" w:tplc="4C2A5A4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4BC"/>
    <w:rsid w:val="00033974"/>
    <w:rsid w:val="000A34BC"/>
    <w:rsid w:val="000D6A52"/>
    <w:rsid w:val="000F019C"/>
    <w:rsid w:val="00191853"/>
    <w:rsid w:val="002027FE"/>
    <w:rsid w:val="005E48EB"/>
    <w:rsid w:val="006251D7"/>
    <w:rsid w:val="00666270"/>
    <w:rsid w:val="007226DB"/>
    <w:rsid w:val="007565E8"/>
    <w:rsid w:val="00765667"/>
    <w:rsid w:val="00787826"/>
    <w:rsid w:val="008260B8"/>
    <w:rsid w:val="00865DDE"/>
    <w:rsid w:val="00892C40"/>
    <w:rsid w:val="0099087B"/>
    <w:rsid w:val="00AC70F3"/>
    <w:rsid w:val="00CF0059"/>
    <w:rsid w:val="00D05BFA"/>
    <w:rsid w:val="00E030B3"/>
    <w:rsid w:val="00E418F3"/>
    <w:rsid w:val="00ED0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4B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A34BC"/>
    <w:pPr>
      <w:jc w:val="right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0A34BC"/>
    <w:rPr>
      <w:rFonts w:ascii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99"/>
    <w:qFormat/>
    <w:rsid w:val="000A34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419</Words>
  <Characters>2520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Kamieniec Ząbkowicki dnia  15</dc:title>
  <dc:subject/>
  <dc:creator>Marta Hercuń</dc:creator>
  <cp:keywords/>
  <dc:description/>
  <cp:lastModifiedBy>ldudzic</cp:lastModifiedBy>
  <cp:revision>2</cp:revision>
  <dcterms:created xsi:type="dcterms:W3CDTF">2019-10-18T07:37:00Z</dcterms:created>
  <dcterms:modified xsi:type="dcterms:W3CDTF">2019-10-18T07:37:00Z</dcterms:modified>
</cp:coreProperties>
</file>