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4000"/>
      </w:tblGrid>
      <w:tr w:rsidR="0076381E" w:rsidTr="008A2D2A">
        <w:tc>
          <w:tcPr>
            <w:tcW w:w="4000" w:type="dxa"/>
            <w:tcBorders>
              <w:bottom w:val="single" w:sz="2" w:space="0" w:color="auto"/>
            </w:tcBorders>
            <w:vAlign w:val="center"/>
          </w:tcPr>
          <w:p w:rsidR="0076381E" w:rsidRDefault="0076381E" w:rsidP="008A2D2A">
            <w:pPr>
              <w:pStyle w:val="p"/>
              <w:spacing w:after="160"/>
            </w:pPr>
            <w:bookmarkStart w:id="0" w:name="_GoBack"/>
            <w:bookmarkEnd w:id="0"/>
          </w:p>
          <w:p w:rsidR="0076381E" w:rsidRDefault="0076381E" w:rsidP="008A2D2A">
            <w:pPr>
              <w:pStyle w:val="p"/>
              <w:spacing w:after="160"/>
            </w:pPr>
          </w:p>
          <w:p w:rsidR="0076381E" w:rsidRDefault="0076381E" w:rsidP="008A2D2A">
            <w:pPr>
              <w:pStyle w:val="tableCenter"/>
              <w:spacing w:after="160"/>
            </w:pPr>
            <w:r>
              <w:t>pieczęć wykonawcy</w:t>
            </w:r>
          </w:p>
        </w:tc>
      </w:tr>
    </w:tbl>
    <w:p w:rsidR="0076381E" w:rsidRPr="00EE722E" w:rsidRDefault="0076381E">
      <w:pPr>
        <w:pStyle w:val="p"/>
        <w:rPr>
          <w:sz w:val="24"/>
          <w:szCs w:val="24"/>
        </w:rPr>
      </w:pPr>
    </w:p>
    <w:p w:rsidR="0076381E" w:rsidRPr="00EE722E" w:rsidRDefault="0076381E">
      <w:pPr>
        <w:rPr>
          <w:sz w:val="24"/>
          <w:szCs w:val="24"/>
        </w:rPr>
      </w:pPr>
      <w:r w:rsidRPr="00EE722E">
        <w:rPr>
          <w:rStyle w:val="bold"/>
          <w:sz w:val="24"/>
          <w:szCs w:val="24"/>
        </w:rPr>
        <w:t>Usługi zarządzania projektem pn. " Szlak Marianny Orańskiej ścieżką rozwoju gmin polsko-czeskiego pogranicza" (czeska nazwa projektuTuristická stezka Marianny Oranžské stezkou rozvoje obcí na polsko-českém pohraničí.)</w:t>
      </w:r>
    </w:p>
    <w:p w:rsidR="0076381E" w:rsidRDefault="0076381E">
      <w:pPr>
        <w:pStyle w:val="p"/>
      </w:pPr>
    </w:p>
    <w:p w:rsidR="0076381E" w:rsidRDefault="0076381E">
      <w:pPr>
        <w:pStyle w:val="right"/>
      </w:pPr>
      <w:r>
        <w:t>......................................., .......................................</w:t>
      </w:r>
    </w:p>
    <w:p w:rsidR="0076381E" w:rsidRDefault="0076381E">
      <w:pPr>
        <w:pStyle w:val="center"/>
      </w:pPr>
      <w:r>
        <w:t xml:space="preserve">                                                                                                                                                                                                  miejsce </w:t>
      </w:r>
      <w:r>
        <w:tab/>
        <w:t xml:space="preserve">                        dnia     </w:t>
      </w:r>
    </w:p>
    <w:p w:rsidR="0076381E" w:rsidRDefault="0076381E">
      <w:pPr>
        <w:pStyle w:val="p"/>
      </w:pPr>
    </w:p>
    <w:p w:rsidR="0076381E" w:rsidRPr="00084E54" w:rsidRDefault="0076381E" w:rsidP="00084E54">
      <w:pPr>
        <w:pStyle w:val="p"/>
        <w:jc w:val="center"/>
      </w:pPr>
      <w:r w:rsidRPr="00084E54">
        <w:rPr>
          <w:b/>
        </w:rPr>
        <w:t>WYKAZ USŁUG</w:t>
      </w: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476"/>
        <w:gridCol w:w="5903"/>
        <w:gridCol w:w="3260"/>
        <w:gridCol w:w="3261"/>
      </w:tblGrid>
      <w:tr w:rsidR="0076381E" w:rsidRPr="00084E54" w:rsidTr="005E23A5">
        <w:tc>
          <w:tcPr>
            <w:tcW w:w="476" w:type="dxa"/>
            <w:tcBorders>
              <w:bottom w:val="single" w:sz="2" w:space="0" w:color="auto"/>
            </w:tcBorders>
            <w:vAlign w:val="center"/>
          </w:tcPr>
          <w:p w:rsidR="0076381E" w:rsidRPr="00084E54" w:rsidRDefault="0076381E" w:rsidP="00084E54">
            <w:pPr>
              <w:pStyle w:val="p"/>
            </w:pPr>
            <w:r w:rsidRPr="00084E54">
              <w:rPr>
                <w:b/>
              </w:rPr>
              <w:t>L.p.</w:t>
            </w:r>
          </w:p>
        </w:tc>
        <w:tc>
          <w:tcPr>
            <w:tcW w:w="5903" w:type="dxa"/>
            <w:tcBorders>
              <w:bottom w:val="single" w:sz="2" w:space="0" w:color="auto"/>
            </w:tcBorders>
            <w:vAlign w:val="center"/>
          </w:tcPr>
          <w:p w:rsidR="0076381E" w:rsidRPr="00084E54" w:rsidRDefault="0076381E" w:rsidP="00084E54">
            <w:pPr>
              <w:pStyle w:val="p"/>
              <w:rPr>
                <w:b/>
              </w:rPr>
            </w:pPr>
            <w:r w:rsidRPr="00084E54">
              <w:rPr>
                <w:b/>
              </w:rPr>
              <w:t xml:space="preserve">Przedmiot usługi </w:t>
            </w:r>
          </w:p>
          <w:p w:rsidR="0076381E" w:rsidRPr="00084E54" w:rsidRDefault="0076381E" w:rsidP="00084E54">
            <w:pPr>
              <w:pStyle w:val="p"/>
              <w:rPr>
                <w:b/>
              </w:rPr>
            </w:pPr>
            <w:r w:rsidRPr="00084E54">
              <w:rPr>
                <w:b/>
              </w:rPr>
              <w:t xml:space="preserve">Nazwa projektu, wartość projektu  </w:t>
            </w:r>
          </w:p>
          <w:p w:rsidR="0076381E" w:rsidRPr="00084E54" w:rsidRDefault="0076381E" w:rsidP="00084E54">
            <w:pPr>
              <w:pStyle w:val="p"/>
            </w:pPr>
          </w:p>
        </w:tc>
        <w:tc>
          <w:tcPr>
            <w:tcW w:w="3260" w:type="dxa"/>
            <w:tcBorders>
              <w:bottom w:val="single" w:sz="2" w:space="0" w:color="auto"/>
            </w:tcBorders>
            <w:vAlign w:val="center"/>
          </w:tcPr>
          <w:p w:rsidR="0076381E" w:rsidRPr="00084E54" w:rsidRDefault="0076381E" w:rsidP="00084E54">
            <w:pPr>
              <w:pStyle w:val="p"/>
            </w:pPr>
            <w:r w:rsidRPr="00084E54">
              <w:rPr>
                <w:b/>
              </w:rPr>
              <w:t xml:space="preserve">Termin realizacji </w:t>
            </w:r>
          </w:p>
        </w:tc>
        <w:tc>
          <w:tcPr>
            <w:tcW w:w="3261" w:type="dxa"/>
            <w:tcBorders>
              <w:bottom w:val="single" w:sz="2" w:space="0" w:color="auto"/>
            </w:tcBorders>
            <w:vAlign w:val="center"/>
          </w:tcPr>
          <w:p w:rsidR="0076381E" w:rsidRPr="00084E54" w:rsidRDefault="0076381E" w:rsidP="00084E54">
            <w:pPr>
              <w:pStyle w:val="p"/>
            </w:pPr>
            <w:r w:rsidRPr="00084E54">
              <w:rPr>
                <w:b/>
              </w:rPr>
              <w:t>Podmioty, na rzecz których usługi zostały wykonane</w:t>
            </w:r>
          </w:p>
        </w:tc>
      </w:tr>
      <w:tr w:rsidR="0076381E" w:rsidRPr="00084E54" w:rsidTr="005E23A5">
        <w:tc>
          <w:tcPr>
            <w:tcW w:w="476" w:type="dxa"/>
            <w:vAlign w:val="center"/>
          </w:tcPr>
          <w:p w:rsidR="0076381E" w:rsidRPr="00084E54" w:rsidRDefault="0076381E" w:rsidP="00084E54">
            <w:pPr>
              <w:pStyle w:val="p"/>
            </w:pPr>
            <w:r w:rsidRPr="00084E54">
              <w:t>1</w:t>
            </w:r>
          </w:p>
        </w:tc>
        <w:tc>
          <w:tcPr>
            <w:tcW w:w="5903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0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1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</w:tr>
      <w:tr w:rsidR="0076381E" w:rsidRPr="00084E54" w:rsidTr="005E23A5">
        <w:tc>
          <w:tcPr>
            <w:tcW w:w="476" w:type="dxa"/>
            <w:vAlign w:val="center"/>
          </w:tcPr>
          <w:p w:rsidR="0076381E" w:rsidRPr="00084E54" w:rsidRDefault="0076381E" w:rsidP="00084E54">
            <w:pPr>
              <w:pStyle w:val="p"/>
            </w:pPr>
            <w:r w:rsidRPr="00084E54">
              <w:t>2</w:t>
            </w:r>
          </w:p>
        </w:tc>
        <w:tc>
          <w:tcPr>
            <w:tcW w:w="5903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0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1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</w:tr>
      <w:tr w:rsidR="0076381E" w:rsidRPr="00084E54" w:rsidTr="005E23A5">
        <w:tc>
          <w:tcPr>
            <w:tcW w:w="476" w:type="dxa"/>
            <w:vAlign w:val="center"/>
          </w:tcPr>
          <w:p w:rsidR="0076381E" w:rsidRPr="00084E54" w:rsidRDefault="0076381E" w:rsidP="00084E54">
            <w:pPr>
              <w:pStyle w:val="p"/>
            </w:pPr>
            <w:r w:rsidRPr="00084E54">
              <w:t>3</w:t>
            </w:r>
          </w:p>
        </w:tc>
        <w:tc>
          <w:tcPr>
            <w:tcW w:w="5903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0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1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</w:tr>
      <w:tr w:rsidR="0076381E" w:rsidRPr="00084E54" w:rsidTr="005E23A5">
        <w:tc>
          <w:tcPr>
            <w:tcW w:w="476" w:type="dxa"/>
            <w:vAlign w:val="center"/>
          </w:tcPr>
          <w:p w:rsidR="0076381E" w:rsidRPr="00084E54" w:rsidRDefault="0076381E" w:rsidP="00084E54">
            <w:pPr>
              <w:pStyle w:val="p"/>
            </w:pPr>
            <w:r w:rsidRPr="00084E54">
              <w:t>4</w:t>
            </w:r>
          </w:p>
        </w:tc>
        <w:tc>
          <w:tcPr>
            <w:tcW w:w="5903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0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1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</w:tr>
      <w:tr w:rsidR="0076381E" w:rsidRPr="00084E54" w:rsidTr="005E23A5">
        <w:tc>
          <w:tcPr>
            <w:tcW w:w="476" w:type="dxa"/>
            <w:vAlign w:val="center"/>
          </w:tcPr>
          <w:p w:rsidR="0076381E" w:rsidRPr="00084E54" w:rsidRDefault="0076381E" w:rsidP="00084E54">
            <w:pPr>
              <w:pStyle w:val="p"/>
            </w:pPr>
            <w:r w:rsidRPr="00084E54">
              <w:t>5</w:t>
            </w:r>
          </w:p>
        </w:tc>
        <w:tc>
          <w:tcPr>
            <w:tcW w:w="5903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0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1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</w:tr>
      <w:tr w:rsidR="0076381E" w:rsidRPr="00084E54" w:rsidTr="005E23A5">
        <w:tc>
          <w:tcPr>
            <w:tcW w:w="476" w:type="dxa"/>
            <w:vAlign w:val="center"/>
          </w:tcPr>
          <w:p w:rsidR="0076381E" w:rsidRPr="00084E54" w:rsidRDefault="0076381E" w:rsidP="00084E54">
            <w:pPr>
              <w:pStyle w:val="p"/>
            </w:pPr>
            <w:r w:rsidRPr="00084E54">
              <w:t>6</w:t>
            </w:r>
          </w:p>
        </w:tc>
        <w:tc>
          <w:tcPr>
            <w:tcW w:w="5903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0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  <w:tc>
          <w:tcPr>
            <w:tcW w:w="3261" w:type="dxa"/>
            <w:vAlign w:val="center"/>
          </w:tcPr>
          <w:p w:rsidR="0076381E" w:rsidRPr="00084E54" w:rsidRDefault="0076381E" w:rsidP="00084E54">
            <w:pPr>
              <w:pStyle w:val="p"/>
            </w:pPr>
          </w:p>
        </w:tc>
      </w:tr>
    </w:tbl>
    <w:p w:rsidR="0076381E" w:rsidRDefault="0076381E">
      <w:pPr>
        <w:pStyle w:val="p"/>
      </w:pPr>
    </w:p>
    <w:p w:rsidR="0076381E" w:rsidRDefault="0076381E">
      <w:pPr>
        <w:pStyle w:val="p"/>
      </w:pPr>
    </w:p>
    <w:p w:rsidR="0076381E" w:rsidRDefault="0076381E">
      <w:pPr>
        <w:pStyle w:val="right"/>
      </w:pPr>
      <w:r>
        <w:t>..........................................................................................................</w:t>
      </w:r>
    </w:p>
    <w:p w:rsidR="0076381E" w:rsidRDefault="0076381E">
      <w:pPr>
        <w:pStyle w:val="right"/>
      </w:pPr>
      <w:r>
        <w:rPr>
          <w:sz w:val="18"/>
          <w:szCs w:val="18"/>
        </w:rPr>
        <w:t>podpis i pieczęć osoby uprawnionej do składania oświadczeń woli w imieniu Wykonawcy</w:t>
      </w:r>
    </w:p>
    <w:sectPr w:rsidR="0076381E" w:rsidSect="008A168C">
      <w:headerReference w:type="default" r:id="rId7"/>
      <w:pgSz w:w="16838" w:h="11906" w:orient="landscape"/>
      <w:pgMar w:top="1418" w:right="1418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81E" w:rsidRDefault="0076381E">
      <w:pPr>
        <w:spacing w:after="0" w:line="240" w:lineRule="auto"/>
      </w:pPr>
      <w:r>
        <w:separator/>
      </w:r>
    </w:p>
  </w:endnote>
  <w:endnote w:type="continuationSeparator" w:id="0">
    <w:p w:rsidR="0076381E" w:rsidRDefault="00763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81E" w:rsidRDefault="0076381E">
      <w:pPr>
        <w:spacing w:after="0" w:line="240" w:lineRule="auto"/>
      </w:pPr>
      <w:r>
        <w:separator/>
      </w:r>
    </w:p>
  </w:footnote>
  <w:footnote w:type="continuationSeparator" w:id="0">
    <w:p w:rsidR="0076381E" w:rsidRDefault="00763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1E" w:rsidRDefault="0076381E">
    <w:pPr>
      <w:jc w:val="center"/>
    </w:pPr>
    <w:r w:rsidRPr="006626F3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6" type="#_x0000_t75" style="width:444.75pt;height:49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116"/>
    <w:multiLevelType w:val="multilevel"/>
    <w:tmpl w:val="8EE2126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C80109"/>
    <w:multiLevelType w:val="multilevel"/>
    <w:tmpl w:val="B5E0E94A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CD86D72"/>
    <w:multiLevelType w:val="multilevel"/>
    <w:tmpl w:val="0292017A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0FA0684"/>
    <w:multiLevelType w:val="multilevel"/>
    <w:tmpl w:val="2FA67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1494348"/>
    <w:multiLevelType w:val="multilevel"/>
    <w:tmpl w:val="D184303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A8C12C5"/>
    <w:multiLevelType w:val="multilevel"/>
    <w:tmpl w:val="6882DC1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52738A"/>
    <w:multiLevelType w:val="multilevel"/>
    <w:tmpl w:val="A6E8B9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27300871"/>
    <w:multiLevelType w:val="multilevel"/>
    <w:tmpl w:val="2EFCD4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>
    <w:nsid w:val="31B5218D"/>
    <w:multiLevelType w:val="multilevel"/>
    <w:tmpl w:val="CA06E698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2256ABA"/>
    <w:multiLevelType w:val="multilevel"/>
    <w:tmpl w:val="3BF82B6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360800F6"/>
    <w:multiLevelType w:val="multilevel"/>
    <w:tmpl w:val="26225E9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38A553BA"/>
    <w:multiLevelType w:val="multilevel"/>
    <w:tmpl w:val="9202BC7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EC95C23"/>
    <w:multiLevelType w:val="multilevel"/>
    <w:tmpl w:val="F10E2C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F4E43B8"/>
    <w:multiLevelType w:val="multilevel"/>
    <w:tmpl w:val="6E2609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3B92401"/>
    <w:multiLevelType w:val="multilevel"/>
    <w:tmpl w:val="CDA27A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24B1CAD"/>
    <w:multiLevelType w:val="multilevel"/>
    <w:tmpl w:val="9CD88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624E1721"/>
    <w:multiLevelType w:val="multilevel"/>
    <w:tmpl w:val="F3C674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68997EBE"/>
    <w:multiLevelType w:val="multilevel"/>
    <w:tmpl w:val="05481F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68D1689E"/>
    <w:multiLevelType w:val="multilevel"/>
    <w:tmpl w:val="666CA47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B13F63"/>
    <w:multiLevelType w:val="multilevel"/>
    <w:tmpl w:val="E8DE0968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741512FB"/>
    <w:multiLevelType w:val="multilevel"/>
    <w:tmpl w:val="D88878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77082FDE"/>
    <w:multiLevelType w:val="multilevel"/>
    <w:tmpl w:val="038682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7835490E"/>
    <w:multiLevelType w:val="multilevel"/>
    <w:tmpl w:val="BA24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1"/>
  </w:num>
  <w:num w:numId="2">
    <w:abstractNumId w:val="18"/>
  </w:num>
  <w:num w:numId="3">
    <w:abstractNumId w:val="17"/>
  </w:num>
  <w:num w:numId="4">
    <w:abstractNumId w:val="26"/>
  </w:num>
  <w:num w:numId="5">
    <w:abstractNumId w:val="20"/>
  </w:num>
  <w:num w:numId="6">
    <w:abstractNumId w:val="15"/>
  </w:num>
  <w:num w:numId="7">
    <w:abstractNumId w:val="7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28"/>
  </w:num>
  <w:num w:numId="13">
    <w:abstractNumId w:val="29"/>
  </w:num>
  <w:num w:numId="14">
    <w:abstractNumId w:val="23"/>
  </w:num>
  <w:num w:numId="15">
    <w:abstractNumId w:val="22"/>
  </w:num>
  <w:num w:numId="16">
    <w:abstractNumId w:val="4"/>
  </w:num>
  <w:num w:numId="17">
    <w:abstractNumId w:val="24"/>
  </w:num>
  <w:num w:numId="18">
    <w:abstractNumId w:val="12"/>
  </w:num>
  <w:num w:numId="19">
    <w:abstractNumId w:val="8"/>
  </w:num>
  <w:num w:numId="20">
    <w:abstractNumId w:val="19"/>
  </w:num>
  <w:num w:numId="21">
    <w:abstractNumId w:val="30"/>
  </w:num>
  <w:num w:numId="22">
    <w:abstractNumId w:val="13"/>
  </w:num>
  <w:num w:numId="23">
    <w:abstractNumId w:val="0"/>
  </w:num>
  <w:num w:numId="24">
    <w:abstractNumId w:val="3"/>
  </w:num>
  <w:num w:numId="25">
    <w:abstractNumId w:val="5"/>
  </w:num>
  <w:num w:numId="26">
    <w:abstractNumId w:val="6"/>
  </w:num>
  <w:num w:numId="27">
    <w:abstractNumId w:val="11"/>
  </w:num>
  <w:num w:numId="28">
    <w:abstractNumId w:val="2"/>
  </w:num>
  <w:num w:numId="29">
    <w:abstractNumId w:val="14"/>
  </w:num>
  <w:num w:numId="30">
    <w:abstractNumId w:val="25"/>
  </w:num>
  <w:num w:numId="3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22E4"/>
    <w:rsid w:val="00084E54"/>
    <w:rsid w:val="004C48C5"/>
    <w:rsid w:val="005B11C3"/>
    <w:rsid w:val="005E23A5"/>
    <w:rsid w:val="006626F3"/>
    <w:rsid w:val="00727FED"/>
    <w:rsid w:val="0076381E"/>
    <w:rsid w:val="008A168C"/>
    <w:rsid w:val="008A2D2A"/>
    <w:rsid w:val="009522E4"/>
    <w:rsid w:val="00AF18BD"/>
    <w:rsid w:val="00BD1AA7"/>
    <w:rsid w:val="00D00704"/>
    <w:rsid w:val="00DA5BA8"/>
    <w:rsid w:val="00EE7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1" w:locked="1" w:semiHidden="0" w:uiPriority="0" w:unhideWhenUsed="0"/>
    <w:lsdException w:name="Table Web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68C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uiPriority w:val="99"/>
    <w:rsid w:val="008A168C"/>
    <w:pPr>
      <w:spacing w:line="340" w:lineRule="auto"/>
    </w:pPr>
  </w:style>
  <w:style w:type="paragraph" w:customStyle="1" w:styleId="center">
    <w:name w:val="center"/>
    <w:uiPriority w:val="99"/>
    <w:rsid w:val="008A168C"/>
    <w:pPr>
      <w:spacing w:after="160" w:line="259" w:lineRule="auto"/>
      <w:jc w:val="center"/>
    </w:pPr>
  </w:style>
  <w:style w:type="paragraph" w:customStyle="1" w:styleId="tableCenter">
    <w:name w:val="tableCenter"/>
    <w:uiPriority w:val="99"/>
    <w:rsid w:val="008A168C"/>
    <w:pPr>
      <w:spacing w:line="259" w:lineRule="auto"/>
      <w:jc w:val="center"/>
    </w:pPr>
  </w:style>
  <w:style w:type="paragraph" w:customStyle="1" w:styleId="right">
    <w:name w:val="right"/>
    <w:uiPriority w:val="99"/>
    <w:rsid w:val="008A168C"/>
    <w:pPr>
      <w:spacing w:after="160" w:line="259" w:lineRule="auto"/>
      <w:jc w:val="right"/>
    </w:pPr>
  </w:style>
  <w:style w:type="paragraph" w:customStyle="1" w:styleId="justify">
    <w:name w:val="justify"/>
    <w:uiPriority w:val="99"/>
    <w:rsid w:val="008A168C"/>
    <w:pPr>
      <w:spacing w:after="160" w:line="259" w:lineRule="auto"/>
      <w:jc w:val="both"/>
    </w:pPr>
  </w:style>
  <w:style w:type="character" w:customStyle="1" w:styleId="bold">
    <w:name w:val="bold"/>
    <w:uiPriority w:val="99"/>
    <w:rsid w:val="008A168C"/>
    <w:rPr>
      <w:b/>
    </w:rPr>
  </w:style>
  <w:style w:type="table" w:customStyle="1" w:styleId="standard">
    <w:name w:val="standard"/>
    <w:uiPriority w:val="99"/>
    <w:rsid w:val="008A168C"/>
    <w:pPr>
      <w:spacing w:after="160" w:line="259" w:lineRule="auto"/>
    </w:p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133</Words>
  <Characters>798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wykonawcy</dc:title>
  <dc:subject/>
  <dc:creator>ewalkowiak</dc:creator>
  <cp:keywords/>
  <dc:description/>
  <cp:lastModifiedBy>Marian</cp:lastModifiedBy>
  <cp:revision>2</cp:revision>
  <dcterms:created xsi:type="dcterms:W3CDTF">2019-08-21T07:43:00Z</dcterms:created>
  <dcterms:modified xsi:type="dcterms:W3CDTF">2019-08-21T07:43:00Z</dcterms:modified>
</cp:coreProperties>
</file>