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6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0A0"/>
      </w:tblPr>
      <w:tblGrid>
        <w:gridCol w:w="4135"/>
      </w:tblGrid>
      <w:tr w:rsidR="0086423B" w:rsidTr="00096F25">
        <w:trPr>
          <w:trHeight w:val="1345"/>
        </w:trPr>
        <w:tc>
          <w:tcPr>
            <w:tcW w:w="4135" w:type="dxa"/>
            <w:tcBorders>
              <w:bottom w:val="single" w:sz="2" w:space="0" w:color="auto"/>
            </w:tcBorders>
            <w:vAlign w:val="center"/>
          </w:tcPr>
          <w:p w:rsidR="0086423B" w:rsidRDefault="0086423B" w:rsidP="00096F25">
            <w:pPr>
              <w:pStyle w:val="p"/>
              <w:spacing w:after="160"/>
            </w:pPr>
            <w:bookmarkStart w:id="0" w:name="_GoBack"/>
            <w:bookmarkEnd w:id="0"/>
          </w:p>
          <w:p w:rsidR="0086423B" w:rsidRDefault="0086423B" w:rsidP="00096F25">
            <w:pPr>
              <w:pStyle w:val="p"/>
              <w:spacing w:after="160"/>
            </w:pPr>
          </w:p>
          <w:p w:rsidR="0086423B" w:rsidRDefault="0086423B" w:rsidP="00096F25">
            <w:pPr>
              <w:pStyle w:val="p"/>
              <w:spacing w:after="160"/>
            </w:pPr>
            <w:r>
              <w:t>pieczęć wykonawcy</w:t>
            </w:r>
          </w:p>
        </w:tc>
      </w:tr>
    </w:tbl>
    <w:p w:rsidR="0086423B" w:rsidRDefault="0086423B">
      <w:pPr>
        <w:pStyle w:val="p"/>
      </w:pPr>
    </w:p>
    <w:p w:rsidR="0086423B" w:rsidRPr="00A8773B" w:rsidRDefault="0086423B">
      <w:pPr>
        <w:rPr>
          <w:sz w:val="24"/>
          <w:szCs w:val="24"/>
        </w:rPr>
      </w:pPr>
      <w:r w:rsidRPr="00A8773B">
        <w:rPr>
          <w:rStyle w:val="bold"/>
          <w:sz w:val="24"/>
          <w:szCs w:val="24"/>
        </w:rPr>
        <w:t>Usługi zarządzania projektem pn. " Szlak Marianny Orańskiej ścieżką rozwoju gmin polsko-czeskiego pogranicza" (czeska nazwa projektuTuristická stezka Marianny Oranžské stezkou rozvoje obcí na polsko-českém pohraničí.)</w:t>
      </w:r>
    </w:p>
    <w:p w:rsidR="0086423B" w:rsidRDefault="0086423B">
      <w:pPr>
        <w:pStyle w:val="p"/>
      </w:pPr>
    </w:p>
    <w:p w:rsidR="0086423B" w:rsidRDefault="0086423B">
      <w:pPr>
        <w:pStyle w:val="right"/>
      </w:pPr>
      <w:r>
        <w:t>......................................., .......................................</w:t>
      </w:r>
    </w:p>
    <w:p w:rsidR="0086423B" w:rsidRDefault="0086423B" w:rsidP="00A8773B">
      <w:pPr>
        <w:pStyle w:val="center"/>
      </w:pPr>
      <w:r>
        <w:t xml:space="preserve">                                                                                                                                                                                                  miejsce </w:t>
      </w:r>
      <w:r>
        <w:tab/>
        <w:t xml:space="preserve">                        dnia     </w:t>
      </w:r>
    </w:p>
    <w:p w:rsidR="0086423B" w:rsidRDefault="0086423B">
      <w:pPr>
        <w:pStyle w:val="p"/>
      </w:pPr>
    </w:p>
    <w:p w:rsidR="0086423B" w:rsidRPr="00A8773B" w:rsidRDefault="0086423B" w:rsidP="00A8773B">
      <w:pPr>
        <w:jc w:val="center"/>
      </w:pPr>
      <w:r w:rsidRPr="00A8773B">
        <w:rPr>
          <w:b/>
        </w:rPr>
        <w:t>WYKAZ OSÓB</w:t>
      </w:r>
    </w:p>
    <w:p w:rsidR="0086423B" w:rsidRPr="00A8773B" w:rsidRDefault="0086423B" w:rsidP="00A8773B">
      <w:pPr>
        <w:spacing w:after="0" w:line="340" w:lineRule="auto"/>
      </w:pPr>
    </w:p>
    <w:tbl>
      <w:tblPr>
        <w:tblW w:w="14601" w:type="dxa"/>
        <w:tblInd w:w="6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0A0"/>
      </w:tblPr>
      <w:tblGrid>
        <w:gridCol w:w="463"/>
        <w:gridCol w:w="2798"/>
        <w:gridCol w:w="9639"/>
        <w:gridCol w:w="1701"/>
      </w:tblGrid>
      <w:tr w:rsidR="0086423B" w:rsidRPr="00A8773B" w:rsidTr="005E23A5">
        <w:tc>
          <w:tcPr>
            <w:tcW w:w="463" w:type="dxa"/>
            <w:tcBorders>
              <w:bottom w:val="single" w:sz="2" w:space="0" w:color="auto"/>
            </w:tcBorders>
            <w:vAlign w:val="center"/>
          </w:tcPr>
          <w:p w:rsidR="0086423B" w:rsidRPr="00A8773B" w:rsidRDefault="0086423B" w:rsidP="00A8773B">
            <w:pPr>
              <w:jc w:val="center"/>
            </w:pPr>
            <w:r w:rsidRPr="00A8773B">
              <w:rPr>
                <w:b/>
              </w:rPr>
              <w:t>L.p.</w:t>
            </w:r>
          </w:p>
        </w:tc>
        <w:tc>
          <w:tcPr>
            <w:tcW w:w="2798" w:type="dxa"/>
            <w:tcBorders>
              <w:bottom w:val="single" w:sz="2" w:space="0" w:color="auto"/>
            </w:tcBorders>
            <w:vAlign w:val="center"/>
          </w:tcPr>
          <w:p w:rsidR="0086423B" w:rsidRPr="00A8773B" w:rsidRDefault="0086423B" w:rsidP="00A8773B">
            <w:pPr>
              <w:jc w:val="center"/>
              <w:rPr>
                <w:b/>
              </w:rPr>
            </w:pPr>
            <w:r w:rsidRPr="00A8773B">
              <w:rPr>
                <w:b/>
              </w:rPr>
              <w:t>Nazwisko i imię oraz proponowane przeznaczenie w zakresie wykonywanych czynności</w:t>
            </w:r>
          </w:p>
          <w:p w:rsidR="0086423B" w:rsidRPr="00A8773B" w:rsidRDefault="0086423B" w:rsidP="00A8773B">
            <w:pPr>
              <w:jc w:val="center"/>
            </w:pPr>
          </w:p>
        </w:tc>
        <w:tc>
          <w:tcPr>
            <w:tcW w:w="9639" w:type="dxa"/>
            <w:tcBorders>
              <w:bottom w:val="single" w:sz="2" w:space="0" w:color="auto"/>
            </w:tcBorders>
            <w:vAlign w:val="center"/>
          </w:tcPr>
          <w:p w:rsidR="0086423B" w:rsidRPr="00A8773B" w:rsidRDefault="0086423B" w:rsidP="00A8773B">
            <w:pPr>
              <w:jc w:val="center"/>
              <w:rPr>
                <w:b/>
              </w:rPr>
            </w:pPr>
            <w:r w:rsidRPr="00A8773B">
              <w:rPr>
                <w:b/>
              </w:rPr>
              <w:t xml:space="preserve">Doświadczenie (opisane oddzielnie w zakresie spełnienia warunku i kryteriów oceny ofert: nazwa projektu, data zakończenia realizacji, informacja „w trakcie realizacji”) : </w:t>
            </w:r>
          </w:p>
          <w:p w:rsidR="0086423B" w:rsidRPr="00A8773B" w:rsidRDefault="0086423B" w:rsidP="00A8773B">
            <w:pPr>
              <w:numPr>
                <w:ilvl w:val="0"/>
                <w:numId w:val="32"/>
              </w:numPr>
            </w:pPr>
            <w:r w:rsidRPr="00A8773B">
              <w:rPr>
                <w:b/>
              </w:rPr>
              <w:t xml:space="preserve">w zakresie spełnienia warunku udziału w postępowaniu </w:t>
            </w:r>
          </w:p>
          <w:p w:rsidR="0086423B" w:rsidRPr="00A8773B" w:rsidRDefault="0086423B" w:rsidP="00A8773B">
            <w:pPr>
              <w:numPr>
                <w:ilvl w:val="0"/>
                <w:numId w:val="32"/>
              </w:numPr>
            </w:pPr>
            <w:r w:rsidRPr="00A8773B">
              <w:rPr>
                <w:b/>
              </w:rPr>
              <w:t>w zakresie kryterium oceny ofert</w:t>
            </w:r>
          </w:p>
        </w:tc>
        <w:tc>
          <w:tcPr>
            <w:tcW w:w="1701" w:type="dxa"/>
            <w:tcBorders>
              <w:bottom w:val="single" w:sz="2" w:space="0" w:color="auto"/>
            </w:tcBorders>
          </w:tcPr>
          <w:p w:rsidR="0086423B" w:rsidRPr="00A8773B" w:rsidRDefault="0086423B" w:rsidP="00A8773B">
            <w:pPr>
              <w:jc w:val="center"/>
              <w:rPr>
                <w:b/>
              </w:rPr>
            </w:pPr>
            <w:r w:rsidRPr="00A8773B">
              <w:rPr>
                <w:b/>
              </w:rPr>
              <w:t xml:space="preserve">Podstawa do dysponowania </w:t>
            </w:r>
          </w:p>
        </w:tc>
      </w:tr>
      <w:tr w:rsidR="0086423B" w:rsidRPr="00A8773B" w:rsidTr="005E23A5">
        <w:tc>
          <w:tcPr>
            <w:tcW w:w="463" w:type="dxa"/>
            <w:vAlign w:val="center"/>
          </w:tcPr>
          <w:p w:rsidR="0086423B" w:rsidRPr="00A8773B" w:rsidRDefault="0086423B" w:rsidP="00A8773B">
            <w:r w:rsidRPr="00A8773B">
              <w:t>1</w:t>
            </w:r>
          </w:p>
        </w:tc>
        <w:tc>
          <w:tcPr>
            <w:tcW w:w="2798" w:type="dxa"/>
            <w:vAlign w:val="center"/>
          </w:tcPr>
          <w:p w:rsidR="0086423B" w:rsidRPr="00A8773B" w:rsidRDefault="0086423B" w:rsidP="00A8773B">
            <w:pPr>
              <w:spacing w:after="0" w:line="340" w:lineRule="auto"/>
            </w:pPr>
          </w:p>
        </w:tc>
        <w:tc>
          <w:tcPr>
            <w:tcW w:w="9639" w:type="dxa"/>
            <w:vAlign w:val="center"/>
          </w:tcPr>
          <w:p w:rsidR="0086423B" w:rsidRPr="00A8773B" w:rsidRDefault="0086423B" w:rsidP="00A8773B">
            <w:pPr>
              <w:spacing w:after="0" w:line="340" w:lineRule="auto"/>
            </w:pPr>
          </w:p>
        </w:tc>
        <w:tc>
          <w:tcPr>
            <w:tcW w:w="1701" w:type="dxa"/>
          </w:tcPr>
          <w:p w:rsidR="0086423B" w:rsidRPr="00A8773B" w:rsidRDefault="0086423B" w:rsidP="00A8773B">
            <w:pPr>
              <w:spacing w:after="0" w:line="340" w:lineRule="auto"/>
            </w:pPr>
          </w:p>
        </w:tc>
      </w:tr>
      <w:tr w:rsidR="0086423B" w:rsidRPr="00A8773B" w:rsidTr="005E23A5">
        <w:tc>
          <w:tcPr>
            <w:tcW w:w="463" w:type="dxa"/>
            <w:vAlign w:val="center"/>
          </w:tcPr>
          <w:p w:rsidR="0086423B" w:rsidRPr="00A8773B" w:rsidRDefault="0086423B" w:rsidP="00A8773B">
            <w:r w:rsidRPr="00A8773B">
              <w:t>2</w:t>
            </w:r>
          </w:p>
        </w:tc>
        <w:tc>
          <w:tcPr>
            <w:tcW w:w="2798" w:type="dxa"/>
            <w:vAlign w:val="center"/>
          </w:tcPr>
          <w:p w:rsidR="0086423B" w:rsidRPr="00A8773B" w:rsidRDefault="0086423B" w:rsidP="00A8773B">
            <w:pPr>
              <w:spacing w:after="0" w:line="340" w:lineRule="auto"/>
            </w:pPr>
          </w:p>
        </w:tc>
        <w:tc>
          <w:tcPr>
            <w:tcW w:w="9639" w:type="dxa"/>
            <w:vAlign w:val="center"/>
          </w:tcPr>
          <w:p w:rsidR="0086423B" w:rsidRPr="00A8773B" w:rsidRDefault="0086423B" w:rsidP="00A8773B">
            <w:pPr>
              <w:spacing w:after="0" w:line="340" w:lineRule="auto"/>
            </w:pPr>
          </w:p>
        </w:tc>
        <w:tc>
          <w:tcPr>
            <w:tcW w:w="1701" w:type="dxa"/>
          </w:tcPr>
          <w:p w:rsidR="0086423B" w:rsidRPr="00A8773B" w:rsidRDefault="0086423B" w:rsidP="00A8773B">
            <w:pPr>
              <w:spacing w:after="0" w:line="340" w:lineRule="auto"/>
            </w:pPr>
          </w:p>
        </w:tc>
      </w:tr>
      <w:tr w:rsidR="0086423B" w:rsidRPr="00A8773B" w:rsidTr="005E23A5">
        <w:tc>
          <w:tcPr>
            <w:tcW w:w="463" w:type="dxa"/>
            <w:vAlign w:val="center"/>
          </w:tcPr>
          <w:p w:rsidR="0086423B" w:rsidRPr="00A8773B" w:rsidRDefault="0086423B" w:rsidP="00A8773B">
            <w:r w:rsidRPr="00A8773B">
              <w:t>3</w:t>
            </w:r>
          </w:p>
        </w:tc>
        <w:tc>
          <w:tcPr>
            <w:tcW w:w="2798" w:type="dxa"/>
            <w:vAlign w:val="center"/>
          </w:tcPr>
          <w:p w:rsidR="0086423B" w:rsidRPr="00A8773B" w:rsidRDefault="0086423B" w:rsidP="00A8773B">
            <w:pPr>
              <w:spacing w:after="0" w:line="340" w:lineRule="auto"/>
            </w:pPr>
          </w:p>
        </w:tc>
        <w:tc>
          <w:tcPr>
            <w:tcW w:w="9639" w:type="dxa"/>
            <w:vAlign w:val="center"/>
          </w:tcPr>
          <w:p w:rsidR="0086423B" w:rsidRPr="00A8773B" w:rsidRDefault="0086423B" w:rsidP="00A8773B">
            <w:pPr>
              <w:spacing w:after="0" w:line="340" w:lineRule="auto"/>
            </w:pPr>
          </w:p>
        </w:tc>
        <w:tc>
          <w:tcPr>
            <w:tcW w:w="1701" w:type="dxa"/>
          </w:tcPr>
          <w:p w:rsidR="0086423B" w:rsidRPr="00A8773B" w:rsidRDefault="0086423B" w:rsidP="00A8773B">
            <w:pPr>
              <w:spacing w:after="0" w:line="340" w:lineRule="auto"/>
            </w:pPr>
          </w:p>
        </w:tc>
      </w:tr>
    </w:tbl>
    <w:p w:rsidR="0086423B" w:rsidRPr="00A8773B" w:rsidRDefault="0086423B" w:rsidP="00A8773B">
      <w:pPr>
        <w:spacing w:after="0" w:line="340" w:lineRule="auto"/>
      </w:pPr>
    </w:p>
    <w:p w:rsidR="0086423B" w:rsidRDefault="0086423B">
      <w:pPr>
        <w:pStyle w:val="p"/>
      </w:pPr>
    </w:p>
    <w:p w:rsidR="0086423B" w:rsidRDefault="0086423B">
      <w:pPr>
        <w:pStyle w:val="p"/>
      </w:pPr>
    </w:p>
    <w:p w:rsidR="0086423B" w:rsidRDefault="0086423B">
      <w:pPr>
        <w:pStyle w:val="right"/>
      </w:pPr>
      <w:r>
        <w:t>..........................................................................................................</w:t>
      </w:r>
    </w:p>
    <w:p w:rsidR="0086423B" w:rsidRDefault="0086423B">
      <w:pPr>
        <w:pStyle w:val="right"/>
      </w:pPr>
      <w:r>
        <w:rPr>
          <w:sz w:val="18"/>
          <w:szCs w:val="18"/>
        </w:rPr>
        <w:t>podpis i pieczęć osoby uprawnionej do składania oświadczeń woli w imieniu wykonawcy</w:t>
      </w:r>
    </w:p>
    <w:sectPr w:rsidR="0086423B" w:rsidSect="00FB0529">
      <w:headerReference w:type="default" r:id="rId7"/>
      <w:pgSz w:w="16838" w:h="11906" w:orient="landscape"/>
      <w:pgMar w:top="1418" w:right="1418" w:bottom="1134" w:left="1418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423B" w:rsidRDefault="0086423B">
      <w:pPr>
        <w:spacing w:after="0" w:line="240" w:lineRule="auto"/>
      </w:pPr>
      <w:r>
        <w:separator/>
      </w:r>
    </w:p>
  </w:endnote>
  <w:endnote w:type="continuationSeparator" w:id="0">
    <w:p w:rsidR="0086423B" w:rsidRDefault="008642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423B" w:rsidRDefault="0086423B">
      <w:pPr>
        <w:spacing w:after="0" w:line="240" w:lineRule="auto"/>
      </w:pPr>
      <w:r>
        <w:separator/>
      </w:r>
    </w:p>
  </w:footnote>
  <w:footnote w:type="continuationSeparator" w:id="0">
    <w:p w:rsidR="0086423B" w:rsidRDefault="008642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23B" w:rsidRDefault="0086423B">
    <w:pPr>
      <w:jc w:val="center"/>
    </w:pPr>
    <w:r w:rsidRPr="00D975EF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1" o:spid="_x0000_i1026" type="#_x0000_t75" style="width:444.75pt;height:49.5pt;visibility:visible"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B282D"/>
    <w:multiLevelType w:val="multilevel"/>
    <w:tmpl w:val="FC5ABB1C"/>
    <w:lvl w:ilvl="0">
      <w:start w:val="1"/>
      <w:numFmt w:val="none"/>
      <w:lvlText w:val=""/>
      <w:lvlJc w:val="left"/>
      <w:pPr>
        <w:tabs>
          <w:tab w:val="num" w:pos="0"/>
        </w:tabs>
        <w:ind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8162EB5"/>
    <w:multiLevelType w:val="hybridMultilevel"/>
    <w:tmpl w:val="945AB39C"/>
    <w:lvl w:ilvl="0" w:tplc="6A60551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D061AE1"/>
    <w:multiLevelType w:val="multilevel"/>
    <w:tmpl w:val="BCBAAF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>
    <w:nsid w:val="2A5415AC"/>
    <w:multiLevelType w:val="multilevel"/>
    <w:tmpl w:val="38346FD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">
    <w:nsid w:val="2A677149"/>
    <w:multiLevelType w:val="multilevel"/>
    <w:tmpl w:val="B67A095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8">
    <w:nsid w:val="2D4D1E25"/>
    <w:multiLevelType w:val="multilevel"/>
    <w:tmpl w:val="6FAA2D5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">
    <w:nsid w:val="39FE040C"/>
    <w:multiLevelType w:val="multilevel"/>
    <w:tmpl w:val="05AC061E"/>
    <w:lvl w:ilvl="0">
      <w:start w:val="1"/>
      <w:numFmt w:val="none"/>
      <w:lvlText w:val=""/>
      <w:lvlJc w:val="left"/>
      <w:pPr>
        <w:tabs>
          <w:tab w:val="num" w:pos="0"/>
        </w:tabs>
        <w:ind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">
    <w:nsid w:val="3B16017F"/>
    <w:multiLevelType w:val="multilevel"/>
    <w:tmpl w:val="34420F4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">
    <w:nsid w:val="3DD5447F"/>
    <w:multiLevelType w:val="multilevel"/>
    <w:tmpl w:val="E2380CF6"/>
    <w:lvl w:ilvl="0">
      <w:start w:val="1"/>
      <w:numFmt w:val="none"/>
      <w:lvlText w:val=""/>
      <w:lvlJc w:val="left"/>
      <w:pPr>
        <w:tabs>
          <w:tab w:val="num" w:pos="0"/>
        </w:tabs>
        <w:ind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2">
    <w:nsid w:val="3F235C42"/>
    <w:multiLevelType w:val="multilevel"/>
    <w:tmpl w:val="37A4F04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3">
    <w:nsid w:val="470E2859"/>
    <w:multiLevelType w:val="multilevel"/>
    <w:tmpl w:val="20EEC95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4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C837B36"/>
    <w:multiLevelType w:val="multilevel"/>
    <w:tmpl w:val="48B22BB2"/>
    <w:lvl w:ilvl="0">
      <w:start w:val="1"/>
      <w:numFmt w:val="none"/>
      <w:lvlText w:val=""/>
      <w:lvlJc w:val="left"/>
      <w:pPr>
        <w:tabs>
          <w:tab w:val="num" w:pos="0"/>
        </w:tabs>
        <w:ind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6">
    <w:nsid w:val="4D382077"/>
    <w:multiLevelType w:val="multilevel"/>
    <w:tmpl w:val="61D81F00"/>
    <w:lvl w:ilvl="0">
      <w:start w:val="1"/>
      <w:numFmt w:val="none"/>
      <w:lvlText w:val=""/>
      <w:lvlJc w:val="left"/>
      <w:pPr>
        <w:tabs>
          <w:tab w:val="num" w:pos="0"/>
        </w:tabs>
        <w:ind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7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51F1630F"/>
    <w:multiLevelType w:val="multilevel"/>
    <w:tmpl w:val="EEC48DA6"/>
    <w:lvl w:ilvl="0">
      <w:start w:val="1"/>
      <w:numFmt w:val="none"/>
      <w:lvlText w:val=""/>
      <w:lvlJc w:val="left"/>
      <w:pPr>
        <w:tabs>
          <w:tab w:val="num" w:pos="0"/>
        </w:tabs>
        <w:ind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9">
    <w:nsid w:val="54F50427"/>
    <w:multiLevelType w:val="multilevel"/>
    <w:tmpl w:val="D89A11B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0">
    <w:nsid w:val="578F47CA"/>
    <w:multiLevelType w:val="multilevel"/>
    <w:tmpl w:val="C7B61DEE"/>
    <w:lvl w:ilvl="0">
      <w:start w:val="1"/>
      <w:numFmt w:val="none"/>
      <w:lvlText w:val=""/>
      <w:lvlJc w:val="left"/>
      <w:pPr>
        <w:tabs>
          <w:tab w:val="num" w:pos="0"/>
        </w:tabs>
        <w:ind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1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9AB2FE8"/>
    <w:multiLevelType w:val="multilevel"/>
    <w:tmpl w:val="0F28E4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3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655B0FFE"/>
    <w:multiLevelType w:val="multilevel"/>
    <w:tmpl w:val="788882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5">
    <w:nsid w:val="66A1088D"/>
    <w:multiLevelType w:val="multilevel"/>
    <w:tmpl w:val="7354F31E"/>
    <w:lvl w:ilvl="0">
      <w:start w:val="1"/>
      <w:numFmt w:val="none"/>
      <w:lvlText w:val=""/>
      <w:lvlJc w:val="left"/>
      <w:pPr>
        <w:tabs>
          <w:tab w:val="num" w:pos="0"/>
        </w:tabs>
        <w:ind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6">
    <w:nsid w:val="69BC284E"/>
    <w:multiLevelType w:val="multilevel"/>
    <w:tmpl w:val="DEF8866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7">
    <w:nsid w:val="70C625CF"/>
    <w:multiLevelType w:val="multilevel"/>
    <w:tmpl w:val="4BC4F70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8">
    <w:nsid w:val="70D72E85"/>
    <w:multiLevelType w:val="multilevel"/>
    <w:tmpl w:val="CEAC5BF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9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761E1D76"/>
    <w:multiLevelType w:val="multilevel"/>
    <w:tmpl w:val="E9FE5816"/>
    <w:lvl w:ilvl="0">
      <w:start w:val="1"/>
      <w:numFmt w:val="none"/>
      <w:lvlText w:val=""/>
      <w:lvlJc w:val="left"/>
      <w:pPr>
        <w:tabs>
          <w:tab w:val="num" w:pos="0"/>
        </w:tabs>
        <w:ind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1">
    <w:nsid w:val="7A1721A5"/>
    <w:multiLevelType w:val="multilevel"/>
    <w:tmpl w:val="D0C490F2"/>
    <w:lvl w:ilvl="0">
      <w:start w:val="1"/>
      <w:numFmt w:val="none"/>
      <w:lvlText w:val=""/>
      <w:lvlJc w:val="left"/>
      <w:pPr>
        <w:tabs>
          <w:tab w:val="num" w:pos="0"/>
        </w:tabs>
        <w:ind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23"/>
  </w:num>
  <w:num w:numId="2">
    <w:abstractNumId w:val="17"/>
  </w:num>
  <w:num w:numId="3">
    <w:abstractNumId w:val="14"/>
  </w:num>
  <w:num w:numId="4">
    <w:abstractNumId w:val="29"/>
  </w:num>
  <w:num w:numId="5">
    <w:abstractNumId w:val="21"/>
  </w:num>
  <w:num w:numId="6">
    <w:abstractNumId w:val="13"/>
  </w:num>
  <w:num w:numId="7">
    <w:abstractNumId w:val="3"/>
  </w:num>
  <w:num w:numId="8">
    <w:abstractNumId w:val="7"/>
  </w:num>
  <w:num w:numId="9">
    <w:abstractNumId w:val="1"/>
  </w:num>
  <w:num w:numId="10">
    <w:abstractNumId w:val="19"/>
  </w:num>
  <w:num w:numId="11">
    <w:abstractNumId w:val="26"/>
  </w:num>
  <w:num w:numId="12">
    <w:abstractNumId w:val="12"/>
  </w:num>
  <w:num w:numId="13">
    <w:abstractNumId w:val="5"/>
  </w:num>
  <w:num w:numId="14">
    <w:abstractNumId w:val="27"/>
  </w:num>
  <w:num w:numId="15">
    <w:abstractNumId w:val="4"/>
  </w:num>
  <w:num w:numId="16">
    <w:abstractNumId w:val="24"/>
  </w:num>
  <w:num w:numId="17">
    <w:abstractNumId w:val="10"/>
  </w:num>
  <w:num w:numId="18">
    <w:abstractNumId w:val="6"/>
  </w:num>
  <w:num w:numId="19">
    <w:abstractNumId w:val="8"/>
  </w:num>
  <w:num w:numId="20">
    <w:abstractNumId w:val="28"/>
  </w:num>
  <w:num w:numId="21">
    <w:abstractNumId w:val="22"/>
  </w:num>
  <w:num w:numId="22">
    <w:abstractNumId w:val="31"/>
  </w:num>
  <w:num w:numId="23">
    <w:abstractNumId w:val="0"/>
  </w:num>
  <w:num w:numId="24">
    <w:abstractNumId w:val="18"/>
  </w:num>
  <w:num w:numId="25">
    <w:abstractNumId w:val="16"/>
  </w:num>
  <w:num w:numId="26">
    <w:abstractNumId w:val="20"/>
  </w:num>
  <w:num w:numId="27">
    <w:abstractNumId w:val="9"/>
  </w:num>
  <w:num w:numId="28">
    <w:abstractNumId w:val="30"/>
  </w:num>
  <w:num w:numId="29">
    <w:abstractNumId w:val="25"/>
  </w:num>
  <w:num w:numId="30">
    <w:abstractNumId w:val="11"/>
  </w:num>
  <w:num w:numId="31">
    <w:abstractNumId w:val="15"/>
  </w:num>
  <w:num w:numId="3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07DDE"/>
    <w:rsid w:val="00096F25"/>
    <w:rsid w:val="00131000"/>
    <w:rsid w:val="003348DB"/>
    <w:rsid w:val="003F6A71"/>
    <w:rsid w:val="00502841"/>
    <w:rsid w:val="00507DDE"/>
    <w:rsid w:val="005E23A5"/>
    <w:rsid w:val="0086423B"/>
    <w:rsid w:val="00A8773B"/>
    <w:rsid w:val="00C312D8"/>
    <w:rsid w:val="00D975EF"/>
    <w:rsid w:val="00DA6EC6"/>
    <w:rsid w:val="00DB138A"/>
    <w:rsid w:val="00FB05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Arial Narrow" w:hAnsi="Arial Narrow" w:cs="Arial Narrow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locked="1" w:semiHidden="0" w:uiPriority="0" w:unhideWhenUsed="0"/>
    <w:lsdException w:name="Table Subtle 1" w:locked="1" w:semiHidden="0" w:uiPriority="0" w:unhideWhenUsed="0"/>
    <w:lsdException w:name="Table Web 2" w:locked="1" w:semiHidden="0" w:uiPriority="0" w:unhideWhenUsed="0"/>
    <w:lsdException w:name="Table Web 3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0529"/>
    <w:pPr>
      <w:spacing w:after="160" w:line="259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">
    <w:name w:val="p"/>
    <w:uiPriority w:val="99"/>
    <w:rsid w:val="00FB0529"/>
    <w:pPr>
      <w:spacing w:line="340" w:lineRule="auto"/>
    </w:pPr>
  </w:style>
  <w:style w:type="paragraph" w:customStyle="1" w:styleId="center">
    <w:name w:val="center"/>
    <w:uiPriority w:val="99"/>
    <w:rsid w:val="00FB0529"/>
    <w:pPr>
      <w:spacing w:after="160" w:line="259" w:lineRule="auto"/>
      <w:jc w:val="center"/>
    </w:pPr>
  </w:style>
  <w:style w:type="paragraph" w:customStyle="1" w:styleId="tableCenter">
    <w:name w:val="tableCenter"/>
    <w:uiPriority w:val="99"/>
    <w:rsid w:val="00FB0529"/>
    <w:pPr>
      <w:spacing w:line="259" w:lineRule="auto"/>
      <w:jc w:val="center"/>
    </w:pPr>
  </w:style>
  <w:style w:type="paragraph" w:customStyle="1" w:styleId="right">
    <w:name w:val="right"/>
    <w:uiPriority w:val="99"/>
    <w:rsid w:val="00FB0529"/>
    <w:pPr>
      <w:spacing w:after="160" w:line="259" w:lineRule="auto"/>
      <w:jc w:val="right"/>
    </w:pPr>
  </w:style>
  <w:style w:type="paragraph" w:customStyle="1" w:styleId="justify">
    <w:name w:val="justify"/>
    <w:uiPriority w:val="99"/>
    <w:rsid w:val="00FB0529"/>
    <w:pPr>
      <w:spacing w:after="160" w:line="259" w:lineRule="auto"/>
      <w:jc w:val="both"/>
    </w:pPr>
  </w:style>
  <w:style w:type="character" w:customStyle="1" w:styleId="bold">
    <w:name w:val="bold"/>
    <w:uiPriority w:val="99"/>
    <w:rsid w:val="00FB0529"/>
    <w:rPr>
      <w:b/>
    </w:rPr>
  </w:style>
  <w:style w:type="table" w:customStyle="1" w:styleId="standard">
    <w:name w:val="standard"/>
    <w:uiPriority w:val="99"/>
    <w:rsid w:val="00FB0529"/>
    <w:pPr>
      <w:spacing w:after="160" w:line="259" w:lineRule="auto"/>
    </w:pPr>
    <w:tblPr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CellMar>
        <w:top w:w="60" w:type="dxa"/>
        <w:left w:w="60" w:type="dxa"/>
        <w:bottom w:w="60" w:type="dxa"/>
        <w:right w:w="6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2</Pages>
  <Words>165</Words>
  <Characters>992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pieczęć wykonawcy</dc:title>
  <dc:subject/>
  <dc:creator>ewalkowiak</dc:creator>
  <cp:keywords/>
  <dc:description/>
  <cp:lastModifiedBy>Marian</cp:lastModifiedBy>
  <cp:revision>2</cp:revision>
  <dcterms:created xsi:type="dcterms:W3CDTF">2019-08-21T07:44:00Z</dcterms:created>
  <dcterms:modified xsi:type="dcterms:W3CDTF">2019-08-21T07:44:00Z</dcterms:modified>
</cp:coreProperties>
</file>