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4000"/>
      </w:tblGrid>
      <w:tr w:rsidR="00EB19F7" w:rsidTr="00C95824">
        <w:tc>
          <w:tcPr>
            <w:tcW w:w="4000" w:type="dxa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p"/>
              <w:spacing w:after="160"/>
            </w:pPr>
          </w:p>
          <w:p w:rsidR="00EB19F7" w:rsidRDefault="00EB19F7" w:rsidP="00C95824">
            <w:pPr>
              <w:pStyle w:val="p"/>
              <w:spacing w:after="160"/>
            </w:pPr>
          </w:p>
          <w:p w:rsidR="00EB19F7" w:rsidRDefault="00EB19F7" w:rsidP="00C95824">
            <w:pPr>
              <w:pStyle w:val="tableCenter"/>
              <w:spacing w:after="160"/>
            </w:pPr>
            <w:r>
              <w:t>pieczęć wykonawcy</w:t>
            </w:r>
          </w:p>
        </w:tc>
      </w:tr>
    </w:tbl>
    <w:p w:rsidR="00EB19F7" w:rsidRDefault="00EB19F7">
      <w:pPr>
        <w:pStyle w:val="p"/>
      </w:pPr>
    </w:p>
    <w:p w:rsidR="00EB19F7" w:rsidRDefault="00EB19F7">
      <w:pPr>
        <w:pStyle w:val="center"/>
      </w:pPr>
      <w:r>
        <w:rPr>
          <w:rStyle w:val="bold"/>
        </w:rPr>
        <w:t>FORMULARZ OFERTOWY</w:t>
      </w:r>
    </w:p>
    <w:p w:rsidR="00EB19F7" w:rsidRDefault="00EB19F7">
      <w:pPr>
        <w:pStyle w:val="p"/>
      </w:pPr>
    </w:p>
    <w:p w:rsidR="00EB19F7" w:rsidRDefault="00EB19F7">
      <w:pPr>
        <w:pStyle w:val="p"/>
      </w:pPr>
    </w:p>
    <w:p w:rsidR="00EB19F7" w:rsidRPr="00A92773" w:rsidRDefault="00EB19F7">
      <w:pPr>
        <w:rPr>
          <w:sz w:val="24"/>
          <w:szCs w:val="24"/>
        </w:rPr>
      </w:pPr>
      <w:r w:rsidRPr="00A92773">
        <w:rPr>
          <w:rStyle w:val="bold"/>
          <w:sz w:val="24"/>
          <w:szCs w:val="24"/>
        </w:rPr>
        <w:t>Usługi zarządzania projektem pn. " Szlak Marianny Orańskiej ścieżką rozwoju gmin polsko-czeskiego pogranicza" (czeska nazwa projektuTuristická stezka Marianny Oranžské stezkou rozvoje obcí na polsko-českém pohraničí.)</w:t>
      </w:r>
    </w:p>
    <w:p w:rsidR="00EB19F7" w:rsidRDefault="00EB19F7">
      <w:r>
        <w:t>Zamawiający:</w:t>
      </w:r>
    </w:p>
    <w:p w:rsidR="00EB19F7" w:rsidRDefault="00EB19F7">
      <w:r>
        <w:rPr>
          <w:rStyle w:val="bold"/>
        </w:rPr>
        <w:t>Gmina Kamieniec Ząbkowicki</w:t>
      </w:r>
    </w:p>
    <w:p w:rsidR="00EB19F7" w:rsidRDefault="00EB19F7">
      <w:pPr>
        <w:pStyle w:val="right"/>
      </w:pPr>
      <w:r>
        <w:t>......................................., .......................................</w:t>
      </w:r>
    </w:p>
    <w:p w:rsidR="00EB19F7" w:rsidRDefault="00EB19F7">
      <w:pPr>
        <w:ind w:left="5040"/>
        <w:jc w:val="center"/>
      </w:pPr>
      <w:r>
        <w:t xml:space="preserve">miejsce </w:t>
      </w:r>
      <w:r>
        <w:tab/>
      </w:r>
      <w:r>
        <w:tab/>
        <w:t>dnia</w:t>
      </w:r>
    </w:p>
    <w:p w:rsidR="00EB19F7" w:rsidRDefault="00EB19F7">
      <w:pPr>
        <w:pStyle w:val="p"/>
      </w:pPr>
    </w:p>
    <w:p w:rsidR="00EB19F7" w:rsidRDefault="00EB19F7">
      <w:pPr>
        <w:pStyle w:val="p"/>
      </w:pPr>
    </w:p>
    <w:p w:rsidR="00EB19F7" w:rsidRDefault="00EB19F7">
      <w:r>
        <w:rPr>
          <w:rStyle w:val="bold"/>
        </w:rPr>
        <w:t>Dane dotyczące wykonawcy:</w:t>
      </w:r>
    </w:p>
    <w:p w:rsidR="00EB19F7" w:rsidRDefault="00EB19F7">
      <w:pPr>
        <w:ind w:left="720"/>
      </w:pPr>
      <w:r>
        <w:t>Nazwa</w:t>
      </w:r>
    </w:p>
    <w:p w:rsidR="00EB19F7" w:rsidRDefault="00EB19F7">
      <w:pPr>
        <w:ind w:left="720"/>
      </w:pPr>
      <w:r>
        <w:t>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</w:pPr>
      <w:r>
        <w:t>Siedziba</w:t>
      </w:r>
    </w:p>
    <w:p w:rsidR="00EB19F7" w:rsidRDefault="00EB19F7">
      <w:pPr>
        <w:ind w:left="720"/>
      </w:pPr>
      <w:r>
        <w:t>............................................................................................................................................................</w:t>
      </w:r>
    </w:p>
    <w:p w:rsidR="00EB19F7" w:rsidRPr="00A92773" w:rsidRDefault="00EB19F7">
      <w:pPr>
        <w:ind w:left="720"/>
        <w:rPr>
          <w:lang w:val="en-US"/>
        </w:rPr>
      </w:pPr>
      <w:r w:rsidRPr="00A92773">
        <w:rPr>
          <w:lang w:val="en-US"/>
        </w:rPr>
        <w:t>Nr tel.</w:t>
      </w:r>
    </w:p>
    <w:p w:rsidR="00EB19F7" w:rsidRPr="00A92773" w:rsidRDefault="00EB19F7">
      <w:pPr>
        <w:ind w:left="720"/>
        <w:rPr>
          <w:lang w:val="en-US"/>
        </w:rPr>
      </w:pPr>
      <w:r w:rsidRPr="00A92773">
        <w:rPr>
          <w:lang w:val="en-US"/>
        </w:rPr>
        <w:t>............................................................................................................................................................</w:t>
      </w:r>
    </w:p>
    <w:p w:rsidR="00EB19F7" w:rsidRPr="00A92773" w:rsidRDefault="00EB19F7">
      <w:pPr>
        <w:ind w:left="720"/>
        <w:rPr>
          <w:lang w:val="en-US"/>
        </w:rPr>
      </w:pPr>
      <w:r w:rsidRPr="00A92773">
        <w:rPr>
          <w:lang w:val="en-US"/>
        </w:rPr>
        <w:t>Nr faksu</w:t>
      </w:r>
    </w:p>
    <w:p w:rsidR="00EB19F7" w:rsidRPr="00A92773" w:rsidRDefault="00EB19F7">
      <w:pPr>
        <w:ind w:left="720"/>
        <w:rPr>
          <w:lang w:val="en-US"/>
        </w:rPr>
      </w:pPr>
      <w:r w:rsidRPr="00A92773">
        <w:rPr>
          <w:lang w:val="en-US"/>
        </w:rPr>
        <w:t>............................................................................................................................................................</w:t>
      </w:r>
    </w:p>
    <w:p w:rsidR="00EB19F7" w:rsidRPr="00A92773" w:rsidRDefault="00EB19F7">
      <w:pPr>
        <w:ind w:left="720"/>
        <w:rPr>
          <w:lang w:val="en-US"/>
        </w:rPr>
      </w:pPr>
      <w:r w:rsidRPr="00A92773">
        <w:rPr>
          <w:lang w:val="en-US"/>
        </w:rPr>
        <w:t>Adres e-mail........................................................................................................................................</w:t>
      </w:r>
    </w:p>
    <w:p w:rsidR="00EB19F7" w:rsidRDefault="00EB19F7">
      <w:pPr>
        <w:ind w:left="720"/>
      </w:pPr>
      <w:r>
        <w:t>NIP..................................................   REGON....................................................................................</w:t>
      </w:r>
    </w:p>
    <w:p w:rsidR="00EB19F7" w:rsidRDefault="00EB19F7">
      <w:pPr>
        <w:ind w:left="720"/>
      </w:pPr>
      <w:r>
        <w:t>Nr rachunku bankowego: ...................................................................................................................</w:t>
      </w:r>
    </w:p>
    <w:p w:rsidR="00EB19F7" w:rsidRDefault="00EB19F7">
      <w:r>
        <w:br w:type="page"/>
      </w:r>
    </w:p>
    <w:p w:rsidR="00EB19F7" w:rsidRDefault="00EB19F7" w:rsidP="00A92773">
      <w:pPr>
        <w:pStyle w:val="justify"/>
        <w:rPr>
          <w:rStyle w:val="bold"/>
        </w:rPr>
      </w:pPr>
      <w:r>
        <w:t xml:space="preserve">W odpowiedzi na zapytanie ofertowe (prowadzone w trybie zasady konkurencyjności) </w:t>
      </w:r>
      <w:r>
        <w:rPr>
          <w:rStyle w:val="bold"/>
        </w:rPr>
        <w:t xml:space="preserve">w imieniu wykonawcy oferuję wykonanie przedmiotowego zamówienia: </w:t>
      </w:r>
    </w:p>
    <w:p w:rsidR="00EB19F7" w:rsidRPr="00A92773" w:rsidRDefault="00EB19F7" w:rsidP="00A92773">
      <w:pPr>
        <w:pStyle w:val="justify"/>
        <w:rPr>
          <w:b/>
          <w:u w:val="single"/>
        </w:rPr>
      </w:pPr>
      <w:r w:rsidRPr="00A92773">
        <w:rPr>
          <w:b/>
          <w:u w:val="single"/>
        </w:rPr>
        <w:t xml:space="preserve">Usługi zarządzania projektem pn. " Szlak Marianny Orańskiej ścieżką rozwoju gmin polsko-czeskiego pogranicza" </w:t>
      </w:r>
      <w:r w:rsidRPr="00A92773">
        <w:rPr>
          <w:u w:val="single"/>
        </w:rPr>
        <w:t>(czeska nazwa projektuTuristická stezka Marianny Oranžské stezkou rozvoje obcí na polsko-českém pohraničí.)</w:t>
      </w:r>
    </w:p>
    <w:p w:rsidR="00EB19F7" w:rsidRDefault="00EB19F7" w:rsidP="00A92773">
      <w:pPr>
        <w:pStyle w:val="justify"/>
      </w:pPr>
      <w:r w:rsidRPr="00A92773">
        <w:rPr>
          <w:b/>
          <w:u w:val="single"/>
        </w:rPr>
        <w:t>za następującą cenę (</w:t>
      </w:r>
      <w:r w:rsidRPr="00E0697C">
        <w:rPr>
          <w:b/>
          <w:color w:val="000000"/>
          <w:u w:val="single"/>
        </w:rPr>
        <w:t>19  miesi</w:t>
      </w:r>
      <w:r>
        <w:rPr>
          <w:b/>
          <w:color w:val="000000"/>
          <w:u w:val="single"/>
        </w:rPr>
        <w:t>ęcy</w:t>
      </w:r>
      <w:bookmarkStart w:id="0" w:name="_GoBack"/>
      <w:bookmarkEnd w:id="0"/>
      <w:r w:rsidRPr="00E0697C">
        <w:rPr>
          <w:b/>
          <w:color w:val="000000"/>
          <w:u w:val="single"/>
        </w:rPr>
        <w:t xml:space="preserve"> świadczenia usługi):</w:t>
      </w:r>
    </w:p>
    <w:tbl>
      <w:tblPr>
        <w:tblW w:w="8279" w:type="dxa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513"/>
        <w:gridCol w:w="1496"/>
        <w:gridCol w:w="1253"/>
        <w:gridCol w:w="1366"/>
        <w:gridCol w:w="1211"/>
        <w:gridCol w:w="897"/>
        <w:gridCol w:w="314"/>
        <w:gridCol w:w="1229"/>
      </w:tblGrid>
      <w:tr w:rsidR="00EB19F7" w:rsidTr="00C95824">
        <w:trPr>
          <w:trHeight w:val="1960"/>
        </w:trPr>
        <w:tc>
          <w:tcPr>
            <w:tcW w:w="513" w:type="dxa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tableCenter"/>
              <w:spacing w:after="160"/>
            </w:pPr>
            <w:r>
              <w:rPr>
                <w:rStyle w:val="bold"/>
              </w:rPr>
              <w:t>L.p.</w:t>
            </w:r>
          </w:p>
        </w:tc>
        <w:tc>
          <w:tcPr>
            <w:tcW w:w="1496" w:type="dxa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tableCenter"/>
              <w:spacing w:after="160"/>
            </w:pPr>
            <w:r>
              <w:rPr>
                <w:rStyle w:val="bold"/>
              </w:rPr>
              <w:t xml:space="preserve">Cena jednostkowa netto </w:t>
            </w:r>
            <w:r w:rsidRPr="00A92773">
              <w:rPr>
                <w:rStyle w:val="bold"/>
              </w:rPr>
              <w:t>za je</w:t>
            </w:r>
            <w:r>
              <w:rPr>
                <w:rStyle w:val="bold"/>
              </w:rPr>
              <w:t>den miesiąc świadczenia  usługi</w:t>
            </w:r>
          </w:p>
        </w:tc>
        <w:tc>
          <w:tcPr>
            <w:tcW w:w="1253" w:type="dxa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tableCenter"/>
              <w:spacing w:after="160"/>
            </w:pPr>
            <w:r>
              <w:rPr>
                <w:rStyle w:val="bold"/>
              </w:rPr>
              <w:t>Stawka VAT 23 %</w:t>
            </w:r>
          </w:p>
        </w:tc>
        <w:tc>
          <w:tcPr>
            <w:tcW w:w="1366" w:type="dxa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tableCenter"/>
              <w:spacing w:after="160"/>
            </w:pPr>
            <w:r>
              <w:rPr>
                <w:rStyle w:val="bold"/>
              </w:rPr>
              <w:t xml:space="preserve">Cena jednostkowa brutto </w:t>
            </w:r>
            <w:r w:rsidRPr="00A92773">
              <w:rPr>
                <w:rStyle w:val="bold"/>
              </w:rPr>
              <w:t>za je</w:t>
            </w:r>
            <w:r>
              <w:rPr>
                <w:rStyle w:val="bold"/>
              </w:rPr>
              <w:t>den miesiąc świadczenia  usługi</w:t>
            </w:r>
          </w:p>
        </w:tc>
        <w:tc>
          <w:tcPr>
            <w:tcW w:w="1211" w:type="dxa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tableCenter"/>
              <w:spacing w:after="160"/>
            </w:pPr>
            <w:r>
              <w:rPr>
                <w:rStyle w:val="bold"/>
              </w:rPr>
              <w:t>Ilość</w:t>
            </w:r>
          </w:p>
        </w:tc>
        <w:tc>
          <w:tcPr>
            <w:tcW w:w="1211" w:type="dxa"/>
            <w:gridSpan w:val="2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tableCenter"/>
              <w:spacing w:after="160"/>
            </w:pPr>
            <w:r>
              <w:rPr>
                <w:rStyle w:val="bold"/>
              </w:rPr>
              <w:t>Łączna cena netto</w:t>
            </w:r>
          </w:p>
        </w:tc>
        <w:tc>
          <w:tcPr>
            <w:tcW w:w="1229" w:type="dxa"/>
            <w:tcBorders>
              <w:bottom w:val="single" w:sz="2" w:space="0" w:color="auto"/>
            </w:tcBorders>
            <w:vAlign w:val="center"/>
          </w:tcPr>
          <w:p w:rsidR="00EB19F7" w:rsidRDefault="00EB19F7" w:rsidP="00C95824">
            <w:pPr>
              <w:pStyle w:val="tableCenter"/>
              <w:spacing w:after="160"/>
            </w:pPr>
            <w:r w:rsidRPr="00A92773">
              <w:rPr>
                <w:rStyle w:val="bold"/>
              </w:rPr>
              <w:t xml:space="preserve">Łączna cena </w:t>
            </w:r>
            <w:r>
              <w:rPr>
                <w:rStyle w:val="bold"/>
              </w:rPr>
              <w:t>brutto</w:t>
            </w:r>
          </w:p>
        </w:tc>
      </w:tr>
      <w:tr w:rsidR="00EB19F7" w:rsidTr="00C95824">
        <w:trPr>
          <w:trHeight w:val="370"/>
        </w:trPr>
        <w:tc>
          <w:tcPr>
            <w:tcW w:w="513" w:type="dxa"/>
            <w:vAlign w:val="center"/>
          </w:tcPr>
          <w:p w:rsidR="00EB19F7" w:rsidRDefault="00EB19F7">
            <w:pPr>
              <w:pStyle w:val="p"/>
            </w:pPr>
          </w:p>
        </w:tc>
        <w:tc>
          <w:tcPr>
            <w:tcW w:w="1496" w:type="dxa"/>
            <w:vAlign w:val="center"/>
          </w:tcPr>
          <w:p w:rsidR="00EB19F7" w:rsidRDefault="00EB19F7">
            <w:pPr>
              <w:pStyle w:val="tableCenter"/>
            </w:pPr>
            <w:r>
              <w:rPr>
                <w:rStyle w:val="bold"/>
              </w:rPr>
              <w:t>1</w:t>
            </w:r>
          </w:p>
        </w:tc>
        <w:tc>
          <w:tcPr>
            <w:tcW w:w="1253" w:type="dxa"/>
            <w:vAlign w:val="center"/>
          </w:tcPr>
          <w:p w:rsidR="00EB19F7" w:rsidRDefault="00EB19F7">
            <w:pPr>
              <w:pStyle w:val="tableCenter"/>
            </w:pPr>
            <w:r>
              <w:rPr>
                <w:rStyle w:val="bold"/>
              </w:rPr>
              <w:t>2</w:t>
            </w:r>
          </w:p>
        </w:tc>
        <w:tc>
          <w:tcPr>
            <w:tcW w:w="1366" w:type="dxa"/>
            <w:vAlign w:val="center"/>
          </w:tcPr>
          <w:p w:rsidR="00EB19F7" w:rsidRDefault="00EB19F7">
            <w:pPr>
              <w:pStyle w:val="tableCenter"/>
            </w:pPr>
            <w:r>
              <w:rPr>
                <w:rStyle w:val="bold"/>
              </w:rPr>
              <w:t>3</w:t>
            </w:r>
          </w:p>
        </w:tc>
        <w:tc>
          <w:tcPr>
            <w:tcW w:w="1211" w:type="dxa"/>
            <w:vAlign w:val="center"/>
          </w:tcPr>
          <w:p w:rsidR="00EB19F7" w:rsidRDefault="00EB19F7">
            <w:pPr>
              <w:pStyle w:val="tableCenter"/>
            </w:pPr>
            <w:r>
              <w:rPr>
                <w:rStyle w:val="bold"/>
              </w:rPr>
              <w:t>4</w:t>
            </w:r>
          </w:p>
        </w:tc>
        <w:tc>
          <w:tcPr>
            <w:tcW w:w="1211" w:type="dxa"/>
            <w:gridSpan w:val="2"/>
            <w:vAlign w:val="center"/>
          </w:tcPr>
          <w:p w:rsidR="00EB19F7" w:rsidRDefault="00EB19F7">
            <w:pPr>
              <w:pStyle w:val="tableCenter"/>
            </w:pPr>
            <w:r>
              <w:rPr>
                <w:rStyle w:val="bold"/>
              </w:rPr>
              <w:t>5</w:t>
            </w:r>
          </w:p>
        </w:tc>
        <w:tc>
          <w:tcPr>
            <w:tcW w:w="1229" w:type="dxa"/>
            <w:vAlign w:val="center"/>
          </w:tcPr>
          <w:p w:rsidR="00EB19F7" w:rsidRDefault="00EB19F7">
            <w:pPr>
              <w:pStyle w:val="tableCenter"/>
            </w:pPr>
            <w:r>
              <w:rPr>
                <w:rStyle w:val="bold"/>
              </w:rPr>
              <w:t>6</w:t>
            </w:r>
          </w:p>
        </w:tc>
      </w:tr>
      <w:tr w:rsidR="00EB19F7" w:rsidTr="00C95824">
        <w:trPr>
          <w:trHeight w:val="370"/>
        </w:trPr>
        <w:tc>
          <w:tcPr>
            <w:tcW w:w="513" w:type="dxa"/>
            <w:vAlign w:val="center"/>
          </w:tcPr>
          <w:p w:rsidR="00EB19F7" w:rsidRDefault="00EB19F7">
            <w:pPr>
              <w:pStyle w:val="tableCenter"/>
            </w:pPr>
            <w:r>
              <w:rPr>
                <w:rStyle w:val="bold"/>
              </w:rPr>
              <w:t>1</w:t>
            </w:r>
          </w:p>
        </w:tc>
        <w:tc>
          <w:tcPr>
            <w:tcW w:w="1496" w:type="dxa"/>
            <w:vAlign w:val="center"/>
          </w:tcPr>
          <w:p w:rsidR="00EB19F7" w:rsidRDefault="00EB19F7">
            <w:pPr>
              <w:pStyle w:val="p"/>
            </w:pPr>
          </w:p>
        </w:tc>
        <w:tc>
          <w:tcPr>
            <w:tcW w:w="1253" w:type="dxa"/>
            <w:vAlign w:val="center"/>
          </w:tcPr>
          <w:p w:rsidR="00EB19F7" w:rsidRDefault="00EB19F7">
            <w:pPr>
              <w:pStyle w:val="p"/>
            </w:pPr>
          </w:p>
        </w:tc>
        <w:tc>
          <w:tcPr>
            <w:tcW w:w="1366" w:type="dxa"/>
            <w:vAlign w:val="center"/>
          </w:tcPr>
          <w:p w:rsidR="00EB19F7" w:rsidRDefault="00EB19F7">
            <w:pPr>
              <w:pStyle w:val="p"/>
            </w:pPr>
          </w:p>
        </w:tc>
        <w:tc>
          <w:tcPr>
            <w:tcW w:w="1211" w:type="dxa"/>
            <w:vAlign w:val="center"/>
          </w:tcPr>
          <w:p w:rsidR="00EB19F7" w:rsidRDefault="00EB19F7">
            <w:pPr>
              <w:pStyle w:val="p"/>
            </w:pPr>
            <w:r w:rsidRPr="00C95824">
              <w:rPr>
                <w:color w:val="000000"/>
              </w:rPr>
              <w:t xml:space="preserve">19 miesięcy </w:t>
            </w:r>
          </w:p>
        </w:tc>
        <w:tc>
          <w:tcPr>
            <w:tcW w:w="1211" w:type="dxa"/>
            <w:gridSpan w:val="2"/>
            <w:vAlign w:val="center"/>
          </w:tcPr>
          <w:p w:rsidR="00EB19F7" w:rsidRDefault="00EB19F7">
            <w:pPr>
              <w:pStyle w:val="p"/>
            </w:pPr>
          </w:p>
        </w:tc>
        <w:tc>
          <w:tcPr>
            <w:tcW w:w="1229" w:type="dxa"/>
            <w:vAlign w:val="center"/>
          </w:tcPr>
          <w:p w:rsidR="00EB19F7" w:rsidRDefault="00EB19F7">
            <w:pPr>
              <w:pStyle w:val="p"/>
            </w:pPr>
          </w:p>
        </w:tc>
      </w:tr>
      <w:tr w:rsidR="00EB19F7" w:rsidTr="00C95824">
        <w:trPr>
          <w:trHeight w:val="447"/>
        </w:trPr>
        <w:tc>
          <w:tcPr>
            <w:tcW w:w="513" w:type="dxa"/>
            <w:vAlign w:val="center"/>
          </w:tcPr>
          <w:p w:rsidR="00EB19F7" w:rsidRDefault="00EB19F7">
            <w:pPr>
              <w:pStyle w:val="p"/>
            </w:pPr>
          </w:p>
        </w:tc>
        <w:tc>
          <w:tcPr>
            <w:tcW w:w="6223" w:type="dxa"/>
            <w:gridSpan w:val="5"/>
            <w:vAlign w:val="center"/>
          </w:tcPr>
          <w:p w:rsidR="00EB19F7" w:rsidRDefault="00EB19F7">
            <w:pPr>
              <w:pStyle w:val="center"/>
            </w:pPr>
            <w:r>
              <w:rPr>
                <w:rStyle w:val="bold"/>
              </w:rPr>
              <w:t>SUMA</w:t>
            </w:r>
          </w:p>
        </w:tc>
        <w:tc>
          <w:tcPr>
            <w:tcW w:w="1543" w:type="dxa"/>
            <w:gridSpan w:val="2"/>
          </w:tcPr>
          <w:p w:rsidR="00EB19F7" w:rsidRDefault="00EB19F7">
            <w:pPr>
              <w:pStyle w:val="p"/>
            </w:pPr>
          </w:p>
        </w:tc>
      </w:tr>
    </w:tbl>
    <w:p w:rsidR="00EB19F7" w:rsidRDefault="00EB19F7">
      <w:pPr>
        <w:pStyle w:val="p"/>
      </w:pPr>
    </w:p>
    <w:p w:rsidR="00EB19F7" w:rsidRDefault="00EB19F7" w:rsidP="00A92773">
      <w:pPr>
        <w:rPr>
          <w:b/>
        </w:rPr>
      </w:pPr>
      <w:r>
        <w:rPr>
          <w:b/>
        </w:rPr>
        <w:t>Ponadto oświadczam, że do realizacji niniejszego zamówienia wyznaczę następujące osoby (wskazać z imienia i nazwiska):</w:t>
      </w:r>
    </w:p>
    <w:p w:rsidR="00EB19F7" w:rsidRDefault="00EB19F7" w:rsidP="00A92773">
      <w:r>
        <w:t>1.</w:t>
      </w:r>
    </w:p>
    <w:p w:rsidR="00EB19F7" w:rsidRDefault="00EB19F7" w:rsidP="00A92773">
      <w:r>
        <w:t>2.</w:t>
      </w:r>
    </w:p>
    <w:p w:rsidR="00EB19F7" w:rsidRDefault="00EB19F7" w:rsidP="00A92773">
      <w:r>
        <w:t xml:space="preserve">3. </w:t>
      </w:r>
    </w:p>
    <w:p w:rsidR="00EB19F7" w:rsidRDefault="00EB19F7">
      <w:r>
        <w:t>Ja niżej podpisany oświadczam, że:</w:t>
      </w:r>
    </w:p>
    <w:p w:rsidR="00EB19F7" w:rsidRDefault="00EB19F7">
      <w:pPr>
        <w:ind w:left="720"/>
        <w:jc w:val="both"/>
      </w:pPr>
      <w:r>
        <w:t>- zapoznałem się z treścią zapytania ofertowego dla niniejszego postępowania,</w:t>
      </w:r>
    </w:p>
    <w:p w:rsidR="00EB19F7" w:rsidRDefault="00EB19F7">
      <w:pPr>
        <w:ind w:left="720"/>
        <w:jc w:val="both"/>
      </w:pPr>
      <w:r>
        <w:t>- gwarantuję wykonanie niniejszego zamówienia zgodnie z treścią zapytania ofertowego.</w:t>
      </w:r>
    </w:p>
    <w:p w:rsidR="00EB19F7" w:rsidRDefault="00EB19F7">
      <w:pPr>
        <w:pStyle w:val="justify"/>
      </w:pPr>
      <w:r>
        <w:rPr>
          <w:rStyle w:val="bold"/>
        </w:rPr>
        <w:t xml:space="preserve">Składając ofertę w przedmiotowym postępowaniu oświadczam, że </w:t>
      </w:r>
      <w:r>
        <w:t xml:space="preserve">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  <w:p w:rsidR="00EB19F7" w:rsidRDefault="00EB19F7">
      <w:pPr>
        <w:pStyle w:val="p"/>
      </w:pPr>
    </w:p>
    <w:p w:rsidR="00EB19F7" w:rsidRDefault="00EB19F7">
      <w:r>
        <w:t>Załącznikami do niniejszej oferty są (wymienić):</w:t>
      </w:r>
    </w:p>
    <w:p w:rsidR="00EB19F7" w:rsidRDefault="00EB19F7">
      <w:pPr>
        <w:ind w:left="720"/>
        <w:jc w:val="both"/>
      </w:pPr>
      <w:r>
        <w:t>1. ............................................................................................................................................................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2. ............................................................................................................................................................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3. ............................................................................................................................................................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4. ............................................................................................................................................................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5. ............................................................................................................................................................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6. ............................................................................................................................................................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7. ............................................................................................................................................................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8. ............................................................................................................................................................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9. ............................................................................................................................................................</w:t>
      </w:r>
    </w:p>
    <w:p w:rsidR="00EB19F7" w:rsidRDefault="00EB19F7">
      <w:pPr>
        <w:ind w:left="720"/>
        <w:jc w:val="both"/>
      </w:pPr>
      <w:r>
        <w:t>10. ..........................................................................................................................................................</w:t>
      </w:r>
    </w:p>
    <w:p w:rsidR="00EB19F7" w:rsidRDefault="00EB19F7">
      <w:pPr>
        <w:pStyle w:val="p"/>
      </w:pPr>
    </w:p>
    <w:p w:rsidR="00EB19F7" w:rsidRDefault="00EB19F7">
      <w:pPr>
        <w:pStyle w:val="p"/>
      </w:pPr>
    </w:p>
    <w:p w:rsidR="00EB19F7" w:rsidRDefault="00EB19F7">
      <w:pPr>
        <w:pStyle w:val="right"/>
      </w:pPr>
      <w:r>
        <w:t>..........................................................................................................</w:t>
      </w:r>
    </w:p>
    <w:p w:rsidR="00EB19F7" w:rsidRDefault="00EB19F7">
      <w:pPr>
        <w:pStyle w:val="right"/>
      </w:pPr>
      <w:r>
        <w:rPr>
          <w:sz w:val="18"/>
          <w:szCs w:val="18"/>
        </w:rPr>
        <w:t>podpis i pieczęć osoby uprawnionej do składania oświadczeń woli w imieniu wykonawcy</w:t>
      </w:r>
    </w:p>
    <w:sectPr w:rsidR="00EB19F7" w:rsidSect="005E46EC">
      <w:headerReference w:type="default" r:id="rId7"/>
      <w:pgSz w:w="11906" w:h="16838"/>
      <w:pgMar w:top="1418" w:right="1418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9F7" w:rsidRDefault="00EB19F7">
      <w:pPr>
        <w:spacing w:after="0" w:line="240" w:lineRule="auto"/>
      </w:pPr>
      <w:r>
        <w:separator/>
      </w:r>
    </w:p>
  </w:endnote>
  <w:endnote w:type="continuationSeparator" w:id="0">
    <w:p w:rsidR="00EB19F7" w:rsidRDefault="00EB1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9F7" w:rsidRDefault="00EB19F7">
      <w:pPr>
        <w:spacing w:after="0" w:line="240" w:lineRule="auto"/>
      </w:pPr>
      <w:r>
        <w:separator/>
      </w:r>
    </w:p>
  </w:footnote>
  <w:footnote w:type="continuationSeparator" w:id="0">
    <w:p w:rsidR="00EB19F7" w:rsidRDefault="00EB1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F7" w:rsidRDefault="00EB19F7">
    <w:pPr>
      <w:jc w:val="center"/>
    </w:pPr>
    <w:r w:rsidRPr="00635D5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6" type="#_x0000_t75" style="width:444.75pt;height:49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BA7"/>
    <w:multiLevelType w:val="multilevel"/>
    <w:tmpl w:val="E3280B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8B7F26"/>
    <w:multiLevelType w:val="multilevel"/>
    <w:tmpl w:val="54F4AA4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80F2EDB"/>
    <w:multiLevelType w:val="multilevel"/>
    <w:tmpl w:val="7CE028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A530DEE"/>
    <w:multiLevelType w:val="multilevel"/>
    <w:tmpl w:val="186E7B1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2B76EB"/>
    <w:multiLevelType w:val="multilevel"/>
    <w:tmpl w:val="EC5036F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2793EA2"/>
    <w:multiLevelType w:val="multilevel"/>
    <w:tmpl w:val="030053FA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3F40EB6"/>
    <w:multiLevelType w:val="multilevel"/>
    <w:tmpl w:val="00AAD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68E5229"/>
    <w:multiLevelType w:val="multilevel"/>
    <w:tmpl w:val="7BD8AF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A757935"/>
    <w:multiLevelType w:val="multilevel"/>
    <w:tmpl w:val="551E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>
    <w:nsid w:val="35B949C2"/>
    <w:multiLevelType w:val="multilevel"/>
    <w:tmpl w:val="C7B2A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8751AEA"/>
    <w:multiLevelType w:val="multilevel"/>
    <w:tmpl w:val="866C58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3C7C2C3F"/>
    <w:multiLevelType w:val="multilevel"/>
    <w:tmpl w:val="3918CC1A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D9B28F5"/>
    <w:multiLevelType w:val="multilevel"/>
    <w:tmpl w:val="100AC45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78451D8"/>
    <w:multiLevelType w:val="multilevel"/>
    <w:tmpl w:val="2B245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7CC14CF"/>
    <w:multiLevelType w:val="multilevel"/>
    <w:tmpl w:val="D85608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9F627CD"/>
    <w:multiLevelType w:val="multilevel"/>
    <w:tmpl w:val="1B5605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6F7E46"/>
    <w:multiLevelType w:val="multilevel"/>
    <w:tmpl w:val="5100C1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A7D370F"/>
    <w:multiLevelType w:val="multilevel"/>
    <w:tmpl w:val="EAEE3150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A815BB6"/>
    <w:multiLevelType w:val="multilevel"/>
    <w:tmpl w:val="2D569340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2CA1B60"/>
    <w:multiLevelType w:val="multilevel"/>
    <w:tmpl w:val="E796FE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6D0C325C"/>
    <w:multiLevelType w:val="multilevel"/>
    <w:tmpl w:val="783AC2E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E94B98"/>
    <w:multiLevelType w:val="multilevel"/>
    <w:tmpl w:val="7ED8B9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784A7BAF"/>
    <w:multiLevelType w:val="multilevel"/>
    <w:tmpl w:val="85CE9520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5"/>
  </w:num>
  <w:num w:numId="2">
    <w:abstractNumId w:val="20"/>
  </w:num>
  <w:num w:numId="3">
    <w:abstractNumId w:val="19"/>
  </w:num>
  <w:num w:numId="4">
    <w:abstractNumId w:val="28"/>
  </w:num>
  <w:num w:numId="5">
    <w:abstractNumId w:val="22"/>
  </w:num>
  <w:num w:numId="6">
    <w:abstractNumId w:val="21"/>
  </w:num>
  <w:num w:numId="7">
    <w:abstractNumId w:val="5"/>
  </w:num>
  <w:num w:numId="8">
    <w:abstractNumId w:val="11"/>
  </w:num>
  <w:num w:numId="9">
    <w:abstractNumId w:val="1"/>
  </w:num>
  <w:num w:numId="10">
    <w:abstractNumId w:val="3"/>
  </w:num>
  <w:num w:numId="11">
    <w:abstractNumId w:val="13"/>
  </w:num>
  <w:num w:numId="12">
    <w:abstractNumId w:val="17"/>
  </w:num>
  <w:num w:numId="13">
    <w:abstractNumId w:val="9"/>
  </w:num>
  <w:num w:numId="14">
    <w:abstractNumId w:val="0"/>
  </w:num>
  <w:num w:numId="15">
    <w:abstractNumId w:val="8"/>
  </w:num>
  <w:num w:numId="16">
    <w:abstractNumId w:val="16"/>
  </w:num>
  <w:num w:numId="17">
    <w:abstractNumId w:val="10"/>
  </w:num>
  <w:num w:numId="18">
    <w:abstractNumId w:val="26"/>
  </w:num>
  <w:num w:numId="19">
    <w:abstractNumId w:val="18"/>
  </w:num>
  <w:num w:numId="20">
    <w:abstractNumId w:val="29"/>
  </w:num>
  <w:num w:numId="21">
    <w:abstractNumId w:val="12"/>
  </w:num>
  <w:num w:numId="22">
    <w:abstractNumId w:val="30"/>
  </w:num>
  <w:num w:numId="23">
    <w:abstractNumId w:val="15"/>
  </w:num>
  <w:num w:numId="24">
    <w:abstractNumId w:val="2"/>
  </w:num>
  <w:num w:numId="25">
    <w:abstractNumId w:val="23"/>
  </w:num>
  <w:num w:numId="26">
    <w:abstractNumId w:val="7"/>
  </w:num>
  <w:num w:numId="27">
    <w:abstractNumId w:val="4"/>
  </w:num>
  <w:num w:numId="28">
    <w:abstractNumId w:val="6"/>
  </w:num>
  <w:num w:numId="29">
    <w:abstractNumId w:val="27"/>
  </w:num>
  <w:num w:numId="30">
    <w:abstractNumId w:val="14"/>
  </w:num>
  <w:num w:numId="3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10EB"/>
    <w:rsid w:val="0010675F"/>
    <w:rsid w:val="001969C3"/>
    <w:rsid w:val="001A10EB"/>
    <w:rsid w:val="00442B0D"/>
    <w:rsid w:val="004B7ADC"/>
    <w:rsid w:val="005360F4"/>
    <w:rsid w:val="005E46EC"/>
    <w:rsid w:val="00635D5C"/>
    <w:rsid w:val="00671902"/>
    <w:rsid w:val="00692756"/>
    <w:rsid w:val="006D3056"/>
    <w:rsid w:val="00770BFC"/>
    <w:rsid w:val="008C779B"/>
    <w:rsid w:val="00A92773"/>
    <w:rsid w:val="00C26DA2"/>
    <w:rsid w:val="00C95824"/>
    <w:rsid w:val="00E0697C"/>
    <w:rsid w:val="00EB1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6EC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uiPriority w:val="99"/>
    <w:rsid w:val="005E46EC"/>
    <w:pPr>
      <w:spacing w:line="340" w:lineRule="auto"/>
    </w:pPr>
  </w:style>
  <w:style w:type="paragraph" w:customStyle="1" w:styleId="center">
    <w:name w:val="center"/>
    <w:uiPriority w:val="99"/>
    <w:rsid w:val="005E46EC"/>
    <w:pPr>
      <w:spacing w:after="160" w:line="259" w:lineRule="auto"/>
      <w:jc w:val="center"/>
    </w:pPr>
  </w:style>
  <w:style w:type="paragraph" w:customStyle="1" w:styleId="tableCenter">
    <w:name w:val="tableCenter"/>
    <w:uiPriority w:val="99"/>
    <w:rsid w:val="005E46EC"/>
    <w:pPr>
      <w:spacing w:line="259" w:lineRule="auto"/>
      <w:jc w:val="center"/>
    </w:pPr>
  </w:style>
  <w:style w:type="paragraph" w:customStyle="1" w:styleId="right">
    <w:name w:val="right"/>
    <w:uiPriority w:val="99"/>
    <w:rsid w:val="005E46EC"/>
    <w:pPr>
      <w:spacing w:after="160" w:line="259" w:lineRule="auto"/>
      <w:jc w:val="right"/>
    </w:pPr>
  </w:style>
  <w:style w:type="paragraph" w:customStyle="1" w:styleId="justify">
    <w:name w:val="justify"/>
    <w:uiPriority w:val="99"/>
    <w:rsid w:val="005E46EC"/>
    <w:pPr>
      <w:spacing w:after="160" w:line="259" w:lineRule="auto"/>
      <w:jc w:val="both"/>
    </w:pPr>
  </w:style>
  <w:style w:type="character" w:customStyle="1" w:styleId="bold">
    <w:name w:val="bold"/>
    <w:uiPriority w:val="99"/>
    <w:rsid w:val="005E46EC"/>
    <w:rPr>
      <w:b/>
    </w:rPr>
  </w:style>
  <w:style w:type="table" w:customStyle="1" w:styleId="standard">
    <w:name w:val="standard"/>
    <w:uiPriority w:val="99"/>
    <w:rsid w:val="005E46EC"/>
    <w:pPr>
      <w:spacing w:after="160" w:line="259" w:lineRule="auto"/>
    </w:p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81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756</Words>
  <Characters>4536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wykonawcy</dc:title>
  <dc:subject/>
  <dc:creator>ewalkowiak</dc:creator>
  <cp:keywords/>
  <dc:description/>
  <cp:lastModifiedBy>Marian</cp:lastModifiedBy>
  <cp:revision>2</cp:revision>
  <dcterms:created xsi:type="dcterms:W3CDTF">2019-08-21T07:44:00Z</dcterms:created>
  <dcterms:modified xsi:type="dcterms:W3CDTF">2019-08-21T07:44:00Z</dcterms:modified>
</cp:coreProperties>
</file>