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1F0" w:rsidRDefault="00DF31F0" w:rsidP="002D643E">
      <w:pPr>
        <w:pStyle w:val="right"/>
      </w:pPr>
    </w:p>
    <w:p w:rsidR="00DF31F0" w:rsidRDefault="00DF31F0" w:rsidP="002D643E">
      <w:pPr>
        <w:pStyle w:val="right"/>
      </w:pPr>
    </w:p>
    <w:p w:rsidR="00DF31F0" w:rsidRDefault="00DF31F0" w:rsidP="002D643E">
      <w:pPr>
        <w:pStyle w:val="right"/>
      </w:pPr>
    </w:p>
    <w:p w:rsidR="00DF31F0" w:rsidRPr="00004EB7" w:rsidRDefault="00DF31F0" w:rsidP="002D643E">
      <w:pPr>
        <w:pStyle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Kamieniec Ząbkowicki, dnia 04</w:t>
      </w:r>
      <w:r w:rsidRPr="00004EB7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004EB7">
        <w:rPr>
          <w:rFonts w:ascii="Times New Roman" w:hAnsi="Times New Roman" w:cs="Times New Roman"/>
        </w:rPr>
        <w:t>.2018 roku</w:t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Style w:val="bold"/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Style w:val="bold"/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Style w:val="bold"/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Style w:val="bold"/>
          <w:rFonts w:ascii="Times New Roman" w:hAnsi="Times New Roman" w:cs="Times New Roman"/>
        </w:rPr>
      </w:pPr>
      <w:r>
        <w:rPr>
          <w:rStyle w:val="bold"/>
          <w:rFonts w:ascii="Times New Roman" w:hAnsi="Times New Roman" w:cs="Times New Roman"/>
        </w:rPr>
        <w:t>Znak sprawy: 12/2/RPR/PN-U/2018</w:t>
      </w:r>
    </w:p>
    <w:p w:rsidR="00DF31F0" w:rsidRPr="00004EB7" w:rsidRDefault="00DF31F0" w:rsidP="002D643E">
      <w:pPr>
        <w:pStyle w:val="p"/>
        <w:rPr>
          <w:rStyle w:val="bold"/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Style w:val="bold"/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Zamawiający:</w:t>
      </w:r>
      <w:r>
        <w:rPr>
          <w:rStyle w:val="bold"/>
          <w:rFonts w:ascii="Times New Roman" w:hAnsi="Times New Roman" w:cs="Times New Roman"/>
        </w:rPr>
        <w:t xml:space="preserve">   </w:t>
      </w:r>
      <w:r>
        <w:rPr>
          <w:rStyle w:val="bold"/>
          <w:rFonts w:ascii="Times New Roman" w:hAnsi="Times New Roman" w:cs="Times New Roman"/>
        </w:rPr>
        <w:tab/>
      </w:r>
      <w:r w:rsidRPr="00004EB7">
        <w:rPr>
          <w:rStyle w:val="bold"/>
          <w:rFonts w:ascii="Times New Roman" w:hAnsi="Times New Roman" w:cs="Times New Roman"/>
        </w:rPr>
        <w:t>Gmina Kamieniec Ząbkowicki</w:t>
      </w:r>
      <w:r>
        <w:rPr>
          <w:rStyle w:val="bold"/>
          <w:rFonts w:ascii="Times New Roman" w:hAnsi="Times New Roman" w:cs="Times New Roman"/>
        </w:rPr>
        <w:tab/>
      </w:r>
    </w:p>
    <w:p w:rsidR="00DF31F0" w:rsidRDefault="00DF31F0" w:rsidP="00BD403B">
      <w:pPr>
        <w:pStyle w:val="NoSpacing"/>
        <w:ind w:left="1416" w:firstLine="708"/>
      </w:pPr>
      <w:r>
        <w:t>www.kamienieczabkowicki.eu</w:t>
      </w:r>
    </w:p>
    <w:p w:rsidR="00DF31F0" w:rsidRPr="00004EB7" w:rsidRDefault="00DF31F0" w:rsidP="002D643E">
      <w:pPr>
        <w:pStyle w:val="p"/>
        <w:rPr>
          <w:rStyle w:val="bold"/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Style w:val="bold"/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center"/>
        <w:rPr>
          <w:rStyle w:val="bold"/>
          <w:rFonts w:ascii="Times New Roman" w:hAnsi="Times New Roman" w:cs="Times New Roman"/>
        </w:rPr>
      </w:pPr>
    </w:p>
    <w:p w:rsidR="00DF31F0" w:rsidRPr="00004EB7" w:rsidRDefault="00DF31F0" w:rsidP="002D643E">
      <w:pPr>
        <w:pStyle w:val="center"/>
        <w:rPr>
          <w:rStyle w:val="bold"/>
          <w:rFonts w:ascii="Times New Roman" w:hAnsi="Times New Roman" w:cs="Times New Roman"/>
        </w:rPr>
      </w:pPr>
    </w:p>
    <w:p w:rsidR="00DF31F0" w:rsidRPr="00004EB7" w:rsidRDefault="00DF31F0" w:rsidP="002D643E">
      <w:pPr>
        <w:pStyle w:val="center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SPECYFIKACJA ISTOTNYCH WARUNKÓW ZAMÓWIENIA</w:t>
      </w:r>
    </w:p>
    <w:p w:rsidR="00DF31F0" w:rsidRPr="00004EB7" w:rsidRDefault="00DF31F0" w:rsidP="002D643E">
      <w:pPr>
        <w:pStyle w:val="p"/>
        <w:jc w:val="center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jc w:val="center"/>
        <w:rPr>
          <w:rFonts w:ascii="Times New Roman" w:hAnsi="Times New Roman" w:cs="Times New Roman"/>
          <w:b/>
          <w:lang w:eastAsia="en-US"/>
        </w:rPr>
      </w:pPr>
    </w:p>
    <w:p w:rsidR="00DF31F0" w:rsidRDefault="00DF31F0" w:rsidP="002D643E">
      <w:pPr>
        <w:pStyle w:val="p"/>
        <w:jc w:val="center"/>
        <w:rPr>
          <w:rFonts w:ascii="Times New Roman" w:hAnsi="Times New Roman" w:cs="Times New Roman"/>
          <w:b/>
          <w:lang w:eastAsia="en-US"/>
        </w:rPr>
      </w:pPr>
    </w:p>
    <w:p w:rsidR="00DF31F0" w:rsidRPr="00E05545" w:rsidRDefault="00DF31F0" w:rsidP="00290C39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DF31F0" w:rsidRPr="00004EB7" w:rsidRDefault="00DF31F0" w:rsidP="00290C39">
      <w:pPr>
        <w:pStyle w:val="p"/>
        <w:jc w:val="center"/>
        <w:rPr>
          <w:rFonts w:ascii="Times New Roman" w:hAnsi="Times New Roman" w:cs="Times New Roman"/>
          <w:lang w:eastAsia="en-US"/>
        </w:rPr>
      </w:pPr>
    </w:p>
    <w:p w:rsidR="00DF31F0" w:rsidRPr="00004EB7" w:rsidRDefault="00DF31F0" w:rsidP="002D643E">
      <w:pPr>
        <w:pStyle w:val="p"/>
        <w:jc w:val="center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center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 xml:space="preserve">o wartości nieprzekraczającej kwoty określonej w przepisach wydanych na podstawie </w:t>
      </w:r>
      <w:r>
        <w:rPr>
          <w:rStyle w:val="bold"/>
          <w:rFonts w:ascii="Times New Roman" w:hAnsi="Times New Roman" w:cs="Times New Roman"/>
        </w:rPr>
        <w:t xml:space="preserve">             </w:t>
      </w:r>
      <w:r w:rsidRPr="00004EB7">
        <w:rPr>
          <w:rStyle w:val="bold"/>
          <w:rFonts w:ascii="Times New Roman" w:hAnsi="Times New Roman" w:cs="Times New Roman"/>
        </w:rPr>
        <w:t>art. 11 ust. 8 ustawy Prawo zamówień publicznych</w:t>
      </w:r>
    </w:p>
    <w:p w:rsidR="00DF31F0" w:rsidRPr="00004EB7" w:rsidRDefault="00DF31F0" w:rsidP="002D643E">
      <w:pPr>
        <w:pStyle w:val="p"/>
        <w:jc w:val="center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jc w:val="center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jc w:val="center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justify"/>
        <w:jc w:val="center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 xml:space="preserve">Postępowanie o udzielenie zamówienia prowadzone jest w trybie </w:t>
      </w:r>
      <w:r w:rsidRPr="00004EB7">
        <w:rPr>
          <w:rStyle w:val="bold"/>
          <w:rFonts w:ascii="Times New Roman" w:hAnsi="Times New Roman" w:cs="Times New Roman"/>
        </w:rPr>
        <w:t>przetargu nieograniczonego</w:t>
      </w:r>
      <w:r w:rsidRPr="00004EB7">
        <w:rPr>
          <w:rFonts w:ascii="Times New Roman" w:hAnsi="Times New Roman" w:cs="Times New Roman"/>
        </w:rPr>
        <w:t xml:space="preserve"> na podstawie ustawy z dnia 29 stycznia 2004 roku Prawo zamówień publicznych – zwanej dalej „Ustawą”.</w:t>
      </w:r>
    </w:p>
    <w:p w:rsidR="00DF31F0" w:rsidRPr="00004EB7" w:rsidRDefault="00DF31F0" w:rsidP="002D643E">
      <w:pPr>
        <w:pStyle w:val="justify"/>
        <w:jc w:val="center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justify"/>
        <w:jc w:val="center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justify"/>
        <w:jc w:val="center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  <w:b/>
        </w:rPr>
        <w:t>W niniejszym postępowaniu stosuje</w:t>
      </w:r>
      <w:r>
        <w:rPr>
          <w:rFonts w:ascii="Times New Roman" w:hAnsi="Times New Roman" w:cs="Times New Roman"/>
          <w:b/>
        </w:rPr>
        <w:t xml:space="preserve"> się</w:t>
      </w:r>
      <w:r w:rsidRPr="00004EB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</w:t>
      </w:r>
      <w:r w:rsidRPr="00004EB7">
        <w:rPr>
          <w:rFonts w:ascii="Times New Roman" w:hAnsi="Times New Roman" w:cs="Times New Roman"/>
          <w:b/>
        </w:rPr>
        <w:t>rocedurę odwróconą na postawie art. 24aa Ustawy</w:t>
      </w:r>
      <w:r w:rsidRPr="00004EB7">
        <w:rPr>
          <w:rFonts w:ascii="Times New Roman" w:hAnsi="Times New Roman" w:cs="Times New Roman"/>
        </w:rPr>
        <w:t>.</w:t>
      </w:r>
    </w:p>
    <w:p w:rsidR="00DF31F0" w:rsidRPr="00004EB7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Default="00DF31F0" w:rsidP="00683AD7">
      <w:pPr>
        <w:tabs>
          <w:tab w:val="right" w:pos="9072"/>
        </w:tabs>
        <w:jc w:val="right"/>
        <w:rPr>
          <w:rFonts w:ascii="Times New Roman" w:hAnsi="Times New Roman" w:cs="Times New Roman"/>
        </w:rPr>
      </w:pPr>
    </w:p>
    <w:p w:rsidR="00DF31F0" w:rsidRPr="00004EB7" w:rsidRDefault="00DF31F0" w:rsidP="00683AD7">
      <w:pPr>
        <w:tabs>
          <w:tab w:val="right" w:pos="9072"/>
        </w:tabs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br w:type="page"/>
      </w:r>
      <w:r>
        <w:rPr>
          <w:rFonts w:ascii="Times New Roman" w:hAnsi="Times New Roman" w:cs="Times New Roman"/>
        </w:rPr>
        <w:tab/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1. ZAMAWIAJĄCY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>Gmina Kamieniec Ząbkowicki</w:t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>ul. Ząbkowicka 26</w:t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>57-230 Kamieniec Ząbkowicki</w:t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-</w:t>
      </w:r>
      <w:r w:rsidRPr="00004EB7">
        <w:rPr>
          <w:rFonts w:ascii="Times New Roman" w:hAnsi="Times New Roman" w:cs="Times New Roman"/>
        </w:rPr>
        <w:t xml:space="preserve">mail: </w:t>
      </w:r>
      <w:r>
        <w:rPr>
          <w:rFonts w:ascii="Times New Roman" w:hAnsi="Times New Roman" w:cs="Times New Roman"/>
        </w:rPr>
        <w:t>twardowski</w:t>
      </w:r>
      <w:r w:rsidRPr="00004EB7">
        <w:rPr>
          <w:rFonts w:ascii="Times New Roman" w:hAnsi="Times New Roman" w:cs="Times New Roman"/>
        </w:rPr>
        <w:t>@kamienieczabkowicki.eu</w:t>
      </w:r>
    </w:p>
    <w:p w:rsidR="00DF31F0" w:rsidRDefault="00DF31F0" w:rsidP="006F0A6F">
      <w:pPr>
        <w:pStyle w:val="NoSpacing"/>
      </w:pPr>
      <w:r>
        <w:t>www.kamienieczabkowicki.eu</w:t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2. TRYB UDZIELENIA ZAMÓWIENIA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 xml:space="preserve">Postępowanie prowadzone będzie w trybie </w:t>
      </w:r>
      <w:r w:rsidRPr="00004EB7">
        <w:rPr>
          <w:rStyle w:val="bold"/>
          <w:rFonts w:ascii="Times New Roman" w:hAnsi="Times New Roman" w:cs="Times New Roman"/>
        </w:rPr>
        <w:t>przetargu nieograniczonego.</w:t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  <w:r w:rsidRPr="00004EB7">
        <w:rPr>
          <w:rStyle w:val="bold"/>
          <w:rFonts w:ascii="Times New Roman" w:hAnsi="Times New Roman" w:cs="Times New Roman"/>
        </w:rPr>
        <w:t>3. OPIS PRZEDMIOTU ZAMÓWIENIA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004EB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04EB7" w:rsidRDefault="00DF31F0" w:rsidP="002D643E">
      <w:pPr>
        <w:pStyle w:val="justify"/>
        <w:rPr>
          <w:rFonts w:ascii="Times New Roman" w:hAnsi="Times New Roman" w:cs="Times New Roman"/>
        </w:rPr>
      </w:pPr>
      <w:r w:rsidRPr="00004EB7">
        <w:rPr>
          <w:rFonts w:ascii="Times New Roman" w:hAnsi="Times New Roman" w:cs="Times New Roman"/>
        </w:rPr>
        <w:t xml:space="preserve">Rodzaj zamówienia: </w:t>
      </w:r>
      <w:r>
        <w:rPr>
          <w:rFonts w:ascii="Times New Roman" w:hAnsi="Times New Roman" w:cs="Times New Roman"/>
        </w:rPr>
        <w:t>Usługa</w:t>
      </w:r>
    </w:p>
    <w:p w:rsidR="00DF31F0" w:rsidRPr="001B13CE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380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13CE">
        <w:rPr>
          <w:rFonts w:ascii="Times New Roman" w:hAnsi="Times New Roman" w:cs="Times New Roman"/>
        </w:rPr>
        <w:t xml:space="preserve">Przedmiot zamówienia obejmuje : </w:t>
      </w:r>
    </w:p>
    <w:p w:rsidR="00DF31F0" w:rsidRDefault="00DF31F0" w:rsidP="00290C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zadania</w:t>
      </w:r>
      <w:r w:rsidRPr="00290C39">
        <w:rPr>
          <w:rFonts w:ascii="Times New Roman" w:hAnsi="Times New Roman" w:cs="Times New Roman"/>
        </w:rPr>
        <w:t xml:space="preserve"> przew</w:t>
      </w:r>
      <w:r>
        <w:rPr>
          <w:rFonts w:ascii="Times New Roman" w:hAnsi="Times New Roman" w:cs="Times New Roman"/>
        </w:rPr>
        <w:t>ozu</w:t>
      </w:r>
      <w:r w:rsidRPr="00290C39">
        <w:rPr>
          <w:rFonts w:ascii="Times New Roman" w:hAnsi="Times New Roman" w:cs="Times New Roman"/>
          <w:bCs/>
        </w:rPr>
        <w:t xml:space="preserve"> uczniów do i ze szkół z terenu Gminy Kamieniec Ząbkowicki, autobusami i mikrobusami   szkolnymi pod nadzorem opiekunów w autobusie i mikrobusie</w:t>
      </w:r>
      <w:r>
        <w:rPr>
          <w:rFonts w:ascii="Times New Roman" w:hAnsi="Times New Roman" w:cs="Times New Roman"/>
          <w:bCs/>
        </w:rPr>
        <w:t>,</w:t>
      </w: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Szczegółowy opis tras oraz liczbę opiekunów w aut</w:t>
      </w:r>
      <w:r>
        <w:rPr>
          <w:rFonts w:ascii="Times New Roman" w:hAnsi="Times New Roman" w:cs="Times New Roman"/>
        </w:rPr>
        <w:t xml:space="preserve">obusach określono w </w:t>
      </w:r>
      <w:r w:rsidRPr="00DB5A30">
        <w:rPr>
          <w:rFonts w:ascii="Times New Roman" w:hAnsi="Times New Roman" w:cs="Times New Roman"/>
          <w:b/>
        </w:rPr>
        <w:t>załączniku nr 1 do SIWZ</w:t>
      </w:r>
      <w:r w:rsidRPr="00290C39">
        <w:rPr>
          <w:rFonts w:ascii="Times New Roman" w:hAnsi="Times New Roman" w:cs="Times New Roman"/>
        </w:rPr>
        <w:t>.</w:t>
      </w:r>
    </w:p>
    <w:p w:rsidR="00DF31F0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Ograniczenia drogowe na trasie przejazdu:</w:t>
      </w:r>
    </w:p>
    <w:p w:rsidR="00DF31F0" w:rsidRDefault="00DF31F0" w:rsidP="002975AE">
      <w:pPr>
        <w:ind w:left="284"/>
        <w:rPr>
          <w:rFonts w:ascii="Times New Roman" w:hAnsi="Times New Roman" w:cs="Times New Roman"/>
        </w:rPr>
      </w:pPr>
      <w:r w:rsidRPr="002975AE">
        <w:rPr>
          <w:rFonts w:ascii="Times New Roman" w:hAnsi="Times New Roman" w:cs="Times New Roman"/>
        </w:rPr>
        <w:t xml:space="preserve">a) przejazd  pod  mostem kolejowym  o wysokości  do </w:t>
      </w:r>
      <w:smartTag w:uri="urn:schemas-microsoft-com:office:smarttags" w:element="metricconverter">
        <w:smartTagPr>
          <w:attr w:name="ProductID" w:val="3,5 m"/>
        </w:smartTagPr>
        <w:r w:rsidRPr="002975AE">
          <w:rPr>
            <w:rFonts w:ascii="Times New Roman" w:hAnsi="Times New Roman" w:cs="Times New Roman"/>
          </w:rPr>
          <w:t>3,5 m</w:t>
        </w:r>
      </w:smartTag>
      <w:r w:rsidRPr="002975AE">
        <w:rPr>
          <w:rFonts w:ascii="Times New Roman" w:hAnsi="Times New Roman" w:cs="Times New Roman"/>
        </w:rPr>
        <w:t xml:space="preserve"> w kierunku do Zespołu  Szkół  </w:t>
      </w:r>
      <w:r w:rsidRPr="002975AE">
        <w:rPr>
          <w:rFonts w:ascii="Times New Roman" w:hAnsi="Times New Roman" w:cs="Times New Roman"/>
        </w:rPr>
        <w:tab/>
        <w:t>nr 2 (Szkoły Podstawowej nr 2 w Kamieńcu Ząbkowickim) oraz w kierunku do Starczowa,</w:t>
      </w:r>
    </w:p>
    <w:p w:rsidR="00DF31F0" w:rsidRPr="002975AE" w:rsidRDefault="00DF31F0" w:rsidP="002975AE">
      <w:pPr>
        <w:ind w:left="284"/>
        <w:rPr>
          <w:rFonts w:ascii="Times New Roman" w:hAnsi="Times New Roman" w:cs="Times New Roman"/>
        </w:rPr>
      </w:pPr>
      <w:r w:rsidRPr="002975AE">
        <w:rPr>
          <w:rFonts w:ascii="Times New Roman" w:hAnsi="Times New Roman" w:cs="Times New Roman"/>
        </w:rPr>
        <w:t xml:space="preserve"> b) przejazd przez most w Topoli o tonażu do 9 t w kierunku wsi Byczeń,</w:t>
      </w:r>
      <w:r w:rsidRPr="002975AE">
        <w:rPr>
          <w:rFonts w:ascii="Times New Roman" w:hAnsi="Times New Roman" w:cs="Times New Roman"/>
        </w:rPr>
        <w:tab/>
      </w:r>
      <w:r w:rsidRPr="00290C39">
        <w:tab/>
      </w: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 xml:space="preserve">Liczbę uczniów określono w </w:t>
      </w:r>
      <w:r w:rsidRPr="00DB5A30">
        <w:rPr>
          <w:rFonts w:ascii="Times New Roman" w:hAnsi="Times New Roman" w:cs="Times New Roman"/>
          <w:b/>
        </w:rPr>
        <w:t>załączniku  nr 2 do SIWZ</w:t>
      </w:r>
      <w:r w:rsidRPr="00290C39">
        <w:rPr>
          <w:rFonts w:ascii="Times New Roman" w:hAnsi="Times New Roman" w:cs="Times New Roman"/>
        </w:rPr>
        <w:t>.</w:t>
      </w: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 xml:space="preserve">Dzieci klas nauczania początkowego i przedszkolne muszą mieć zagwarantowany wcześniejszy powrót ze szkoły do  domu zgodnie z proponowanym  rozkładem   jazdy zamieszczonym </w:t>
      </w:r>
      <w:r>
        <w:rPr>
          <w:rFonts w:ascii="Times New Roman" w:hAnsi="Times New Roman" w:cs="Times New Roman"/>
        </w:rPr>
        <w:t xml:space="preserve">             </w:t>
      </w:r>
      <w:r w:rsidRPr="00290C39">
        <w:rPr>
          <w:rFonts w:ascii="Times New Roman" w:hAnsi="Times New Roman" w:cs="Times New Roman"/>
        </w:rPr>
        <w:t xml:space="preserve"> w załączniku nr 1 do SIWZ.</w:t>
      </w: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Wykonawca, pod warunkiem zapewnienia bezpieczeństwa i pierwszeństwa przejazdu przewożonym uczniom, o których mowa w § 3 ust. 1 Umowy, w miarę posiadania wolnych miejsc w autobusach przewożących uczniów,  w porozumieniu z Zamawiającym, może przewozić nauczycieli, pracowników szkoły dojeżdżających do szkoły lub do domu oraz nauczycieli nauczania indywidualnego dojeżdżających do miejsca zamieszkania ucznia</w:t>
      </w:r>
      <w:r>
        <w:rPr>
          <w:rFonts w:ascii="Times New Roman" w:hAnsi="Times New Roman" w:cs="Times New Roman"/>
        </w:rPr>
        <w:t xml:space="preserve"> </w:t>
      </w:r>
      <w:r w:rsidRPr="00290C39">
        <w:rPr>
          <w:rFonts w:ascii="Times New Roman" w:hAnsi="Times New Roman" w:cs="Times New Roman"/>
        </w:rPr>
        <w:t xml:space="preserve">i pracowników GOPS opiekujących się rodzinami ucznia. </w:t>
      </w: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Zapewnienie wykonania zamówienia pojazdami spełniającymi wymogi bezpieczeństwa i kodeksu drogowego, nie starszymi niż 10 lat.</w:t>
      </w: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Zapewnienie pojazdu przystosowanego do przewozu osób niepełnosprawnych, z chwilą powstania obowiązku dowozu ucznia niepełnosprawnego do placówki.</w:t>
      </w: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W razie wystąpienia okoliczności nieprzewidzianych w organizacji roku szkolnego  (np. skrócenie lekcji) przewoźnik powinien dostosować się do sytuacji , o której zostanie powiadomiony jeden dzień przed kursem lub niezwłocznie po wystąpieniu wskazanej sytuacji.</w:t>
      </w: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W każdym autobusie, mikrobusie musi znajdować się opiekun, który sprawuje nadzór nad</w:t>
      </w:r>
      <w:r>
        <w:rPr>
          <w:rFonts w:ascii="Times New Roman" w:hAnsi="Times New Roman" w:cs="Times New Roman"/>
        </w:rPr>
        <w:t xml:space="preserve"> bezpiecznym przejazdem uczniów</w:t>
      </w:r>
      <w:r w:rsidRPr="00290C39">
        <w:rPr>
          <w:rFonts w:ascii="Times New Roman" w:hAnsi="Times New Roman" w:cs="Times New Roman"/>
        </w:rPr>
        <w:t xml:space="preserve"> i który posiada aktualne szkolenie BHP na stanowisku pracy opiekuna uczniów w autobusie. Do obowiązków opiekuna należy:</w:t>
      </w:r>
    </w:p>
    <w:p w:rsidR="00DF31F0" w:rsidRPr="00290C39" w:rsidRDefault="00DF31F0" w:rsidP="00290C39">
      <w:pPr>
        <w:tabs>
          <w:tab w:val="left" w:pos="284"/>
          <w:tab w:val="left" w:pos="567"/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 xml:space="preserve">     a) zapewnienie bezpieczeństwa podczas wsiadania i wysiadania dzieci do i z pojazdu autobusowego.</w:t>
      </w:r>
    </w:p>
    <w:p w:rsidR="00DF31F0" w:rsidRPr="00290C39" w:rsidRDefault="00DF31F0" w:rsidP="00290C39">
      <w:pPr>
        <w:tabs>
          <w:tab w:val="left" w:pos="284"/>
          <w:tab w:val="left" w:pos="567"/>
          <w:tab w:val="left" w:pos="993"/>
        </w:tabs>
        <w:ind w:left="284" w:hanging="284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 xml:space="preserve">     b) opieka i zwracanie uwagi na właściwe zachowanie się dzieci w trakcie przejazdu.</w:t>
      </w:r>
    </w:p>
    <w:p w:rsidR="00DF31F0" w:rsidRPr="00290C39" w:rsidRDefault="00DF31F0" w:rsidP="00290C39">
      <w:pPr>
        <w:numPr>
          <w:ilvl w:val="0"/>
          <w:numId w:val="13"/>
        </w:numPr>
        <w:tabs>
          <w:tab w:val="left" w:pos="284"/>
          <w:tab w:val="left" w:pos="567"/>
          <w:tab w:val="left" w:pos="993"/>
        </w:tabs>
        <w:spacing w:after="120" w:line="240" w:lineRule="auto"/>
        <w:jc w:val="both"/>
        <w:rPr>
          <w:rFonts w:ascii="Times New Roman" w:hAnsi="Times New Roman" w:cs="Times New Roman"/>
        </w:rPr>
      </w:pPr>
      <w:r w:rsidRPr="00290C39">
        <w:rPr>
          <w:rFonts w:ascii="Times New Roman" w:hAnsi="Times New Roman" w:cs="Times New Roman"/>
        </w:rPr>
        <w:t>W przypadku awarii pojazdu na trasie przejazdu  Wykonawca zobowiązany jest na własny koszt  zapewnić pojazd zastępczy  celem bezpiecznego dowozu  uczniów do szkoły lub do domu.</w:t>
      </w:r>
    </w:p>
    <w:p w:rsidR="00DF31F0" w:rsidRPr="00683AD7" w:rsidRDefault="00DF31F0" w:rsidP="00290C39">
      <w:pPr>
        <w:pStyle w:val="justify"/>
        <w:rPr>
          <w:rFonts w:ascii="Times New Roman" w:hAnsi="Times New Roman" w:cs="Times New Roman"/>
        </w:rPr>
      </w:pPr>
    </w:p>
    <w:p w:rsidR="00DF31F0" w:rsidRPr="00683AD7" w:rsidRDefault="00DF31F0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t>Ogólne wymagania dotyczące przedmiotu zamówienia oraz jego realizacji:</w:t>
      </w:r>
    </w:p>
    <w:p w:rsidR="00DF31F0" w:rsidRPr="00683AD7" w:rsidRDefault="00DF31F0" w:rsidP="002D643E">
      <w:pPr>
        <w:pStyle w:val="p"/>
        <w:jc w:val="both"/>
        <w:rPr>
          <w:rFonts w:ascii="Times New Roman" w:hAnsi="Times New Roman" w:cs="Times New Roman"/>
        </w:rPr>
      </w:pPr>
    </w:p>
    <w:p w:rsidR="00DF31F0" w:rsidRPr="00683AD7" w:rsidRDefault="00DF31F0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Style w:val="bold"/>
          <w:rFonts w:ascii="Times New Roman" w:hAnsi="Times New Roman" w:cs="Times New Roman"/>
        </w:rPr>
        <w:t>Zamawiający nie dopuszcza możliwości składania ofert częściowych.</w:t>
      </w:r>
    </w:p>
    <w:p w:rsidR="00DF31F0" w:rsidRPr="00683AD7" w:rsidRDefault="00DF31F0" w:rsidP="002D643E">
      <w:pPr>
        <w:pStyle w:val="p"/>
        <w:jc w:val="both"/>
        <w:rPr>
          <w:rFonts w:ascii="Times New Roman" w:hAnsi="Times New Roman" w:cs="Times New Roman"/>
        </w:rPr>
      </w:pPr>
    </w:p>
    <w:p w:rsidR="00DF31F0" w:rsidRPr="00683AD7" w:rsidRDefault="00DF31F0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Style w:val="bold"/>
          <w:rFonts w:ascii="Times New Roman" w:hAnsi="Times New Roman" w:cs="Times New Roman"/>
        </w:rPr>
        <w:t>Zamawiający nie dopuszcza możliwości składania ofert wariantowych.</w:t>
      </w:r>
    </w:p>
    <w:p w:rsidR="00DF31F0" w:rsidRPr="00683AD7" w:rsidRDefault="00DF31F0" w:rsidP="002D643E">
      <w:pPr>
        <w:pStyle w:val="p"/>
        <w:jc w:val="both"/>
        <w:rPr>
          <w:rFonts w:ascii="Times New Roman" w:hAnsi="Times New Roman" w:cs="Times New Roman"/>
        </w:rPr>
      </w:pPr>
    </w:p>
    <w:p w:rsidR="00DF31F0" w:rsidRPr="00683AD7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83AD7" w:rsidRDefault="00DF31F0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t>Zamawiający zastrzega, że</w:t>
      </w:r>
      <w:r>
        <w:rPr>
          <w:rFonts w:ascii="Times New Roman" w:hAnsi="Times New Roman" w:cs="Times New Roman"/>
        </w:rPr>
        <w:t xml:space="preserve"> praca kierowcy, </w:t>
      </w:r>
      <w:r w:rsidRPr="00683AD7">
        <w:rPr>
          <w:rFonts w:ascii="Times New Roman" w:hAnsi="Times New Roman" w:cs="Times New Roman"/>
        </w:rPr>
        <w:t xml:space="preserve">w ilości nie mniejszej jak określonej w </w:t>
      </w:r>
      <w:r>
        <w:rPr>
          <w:rFonts w:ascii="Times New Roman" w:hAnsi="Times New Roman" w:cs="Times New Roman"/>
        </w:rPr>
        <w:t xml:space="preserve">pkt 6.1.4, ma być wykonywana przez </w:t>
      </w:r>
      <w:r w:rsidRPr="00683AD7">
        <w:rPr>
          <w:rFonts w:ascii="Times New Roman" w:hAnsi="Times New Roman" w:cs="Times New Roman"/>
        </w:rPr>
        <w:t xml:space="preserve">osoby </w:t>
      </w:r>
      <w:r>
        <w:rPr>
          <w:rFonts w:ascii="Times New Roman" w:hAnsi="Times New Roman" w:cs="Times New Roman"/>
        </w:rPr>
        <w:t xml:space="preserve">zatrudnione u Wykonawcy </w:t>
      </w:r>
      <w:r w:rsidRPr="00683AD7">
        <w:rPr>
          <w:rFonts w:ascii="Times New Roman" w:hAnsi="Times New Roman" w:cs="Times New Roman"/>
        </w:rPr>
        <w:t>na umowę o pracę</w:t>
      </w:r>
      <w:r>
        <w:rPr>
          <w:rFonts w:ascii="Times New Roman" w:hAnsi="Times New Roman" w:cs="Times New Roman"/>
        </w:rPr>
        <w:t>, obejmującą okres zatrudnienia nie krótszy jak okres usługi stanowiącej przedmiot niniejszego postępowania,</w:t>
      </w:r>
      <w:r w:rsidRPr="00683AD7">
        <w:rPr>
          <w:rFonts w:ascii="Times New Roman" w:hAnsi="Times New Roman" w:cs="Times New Roman"/>
        </w:rPr>
        <w:t xml:space="preserve"> </w:t>
      </w:r>
    </w:p>
    <w:p w:rsidR="00DF31F0" w:rsidRPr="00683AD7" w:rsidRDefault="00DF31F0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t xml:space="preserve"> </w:t>
      </w:r>
    </w:p>
    <w:p w:rsidR="00DF31F0" w:rsidRPr="00683AD7" w:rsidRDefault="00DF31F0" w:rsidP="002D643E">
      <w:pPr>
        <w:pStyle w:val="justify"/>
        <w:rPr>
          <w:rFonts w:ascii="Times New Roman" w:hAnsi="Times New Roman" w:cs="Times New Roman"/>
        </w:rPr>
      </w:pPr>
      <w:r w:rsidRPr="00683AD7">
        <w:rPr>
          <w:rFonts w:ascii="Times New Roman" w:hAnsi="Times New Roman" w:cs="Times New Roman"/>
        </w:rPr>
        <w:t>Oznaczenie według Wspólnego Słownika Zamówień:</w:t>
      </w: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  <w:r w:rsidRPr="009A795F">
        <w:rPr>
          <w:rFonts w:ascii="Times New Roman" w:hAnsi="Times New Roman" w:cs="Times New Roman"/>
        </w:rPr>
        <w:t>Kod CPV – 60172000-4</w:t>
      </w:r>
    </w:p>
    <w:p w:rsidR="00DF31F0" w:rsidRPr="009A795F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4. INFORMACJE O ZAMÓWIENIACH, O KTÓRYCH MOWA W ART. 67 UST. 1 PKT. 6 USTAWY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Zamawiający nie przewiduje udzielania zamówienia polegającego na powtórzeniu podobnych usług.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5. TERMIN WYKONANIA ZAMÓWIENIA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Termin wykonania zamówienia: </w:t>
      </w:r>
      <w:r w:rsidRPr="006164F4">
        <w:rPr>
          <w:rStyle w:val="bold"/>
          <w:rFonts w:ascii="Times New Roman" w:hAnsi="Times New Roman" w:cs="Times New Roman"/>
        </w:rPr>
        <w:t xml:space="preserve">od dnia </w:t>
      </w:r>
      <w:r>
        <w:rPr>
          <w:rStyle w:val="bold"/>
          <w:rFonts w:ascii="Times New Roman" w:hAnsi="Times New Roman" w:cs="Times New Roman"/>
        </w:rPr>
        <w:t>03.09.2018 roku do dnia 19.06.2019 roku</w:t>
      </w:r>
      <w:r w:rsidRPr="006164F4">
        <w:rPr>
          <w:rStyle w:val="bold"/>
          <w:rFonts w:ascii="Times New Roman" w:hAnsi="Times New Roman" w:cs="Times New Roman"/>
        </w:rPr>
        <w:t>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6. WARUNKI UDZIAŁU W POSTĘPOWANIU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 W postępowaniu mogą wziąć udział wyłącznie wykonawcy, którzy nie podlegają wykluczeniu oraz spełniają warunki udziału w postępowaniu</w:t>
      </w:r>
      <w:r>
        <w:rPr>
          <w:rFonts w:ascii="Times New Roman" w:hAnsi="Times New Roman" w:cs="Times New Roman"/>
        </w:rPr>
        <w:t xml:space="preserve"> (oświadczenie </w:t>
      </w:r>
      <w:r w:rsidRPr="00C55F93">
        <w:rPr>
          <w:rFonts w:ascii="Times New Roman" w:hAnsi="Times New Roman" w:cs="Times New Roman"/>
        </w:rPr>
        <w:t xml:space="preserve">zgodnie z </w:t>
      </w:r>
      <w:r w:rsidRPr="00BC5AE4">
        <w:rPr>
          <w:rFonts w:ascii="Times New Roman" w:hAnsi="Times New Roman" w:cs="Times New Roman"/>
          <w:b/>
        </w:rPr>
        <w:t>załącznikiem nr 5</w:t>
      </w:r>
      <w:r>
        <w:rPr>
          <w:rFonts w:ascii="Times New Roman" w:hAnsi="Times New Roman" w:cs="Times New Roman"/>
        </w:rPr>
        <w:t xml:space="preserve"> wykonawca składa wraz z formularzem oferty).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6.1.1. Wykonawca posiada kompetencje lub uprawnienia do prowadzenia określonej działalności zawodowej objętej niniejszym postępowaniem.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B82A4D" w:rsidRDefault="00DF31F0" w:rsidP="002D643E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164F4">
        <w:rPr>
          <w:rFonts w:ascii="Times New Roman" w:hAnsi="Times New Roman" w:cs="Times New Roman"/>
        </w:rPr>
        <w:t xml:space="preserve">Zamawiający od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</w:t>
      </w:r>
      <w:r>
        <w:rPr>
          <w:rFonts w:ascii="Times New Roman" w:hAnsi="Times New Roman" w:cs="Times New Roman"/>
        </w:rPr>
        <w:t>ów wymagać</w:t>
      </w:r>
      <w:r w:rsidRPr="006164F4">
        <w:rPr>
          <w:rFonts w:ascii="Times New Roman" w:hAnsi="Times New Roman" w:cs="Times New Roman"/>
        </w:rPr>
        <w:t xml:space="preserve"> będzie przedłożenia </w:t>
      </w:r>
      <w:r w:rsidRPr="00B82A4D">
        <w:rPr>
          <w:rFonts w:ascii="Times New Roman" w:hAnsi="Times New Roman" w:cs="Times New Roman"/>
        </w:rPr>
        <w:t>aktualnej licencji na przewóz osób      w transporcie drogowym.</w:t>
      </w:r>
    </w:p>
    <w:p w:rsidR="00DF31F0" w:rsidRPr="005F1804" w:rsidRDefault="00DF31F0" w:rsidP="007D5814">
      <w:pPr>
        <w:pStyle w:val="justify"/>
        <w:rPr>
          <w:rFonts w:ascii="Times New Roman" w:hAnsi="Times New Roman" w:cs="Times New Roman"/>
        </w:rPr>
      </w:pPr>
      <w:r w:rsidRPr="00BC5AE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color w:val="FF0000"/>
        </w:rPr>
        <w:t xml:space="preserve"> </w:t>
      </w:r>
      <w:r w:rsidRPr="005F1804">
        <w:rPr>
          <w:rFonts w:ascii="Times New Roman" w:hAnsi="Times New Roman" w:cs="Times New Roman"/>
        </w:rPr>
        <w:t>Zamawiający od wykonawcy którego oferta zostanie oceniona najwyżej wymagać będzie przedłożenie</w:t>
      </w:r>
      <w:r w:rsidRPr="005F1804">
        <w:rPr>
          <w:rFonts w:ascii="Times New Roman" w:hAnsi="Times New Roman" w:cs="Times New Roman"/>
          <w:color w:val="FF0000"/>
        </w:rPr>
        <w:t xml:space="preserve"> </w:t>
      </w:r>
      <w:r w:rsidRPr="008840E8">
        <w:rPr>
          <w:rFonts w:ascii="Times New Roman" w:hAnsi="Times New Roman" w:cs="Times New Roman"/>
        </w:rPr>
        <w:t>opłaconej polisy</w:t>
      </w:r>
      <w:r w:rsidRPr="005F1804">
        <w:rPr>
          <w:rFonts w:ascii="Times New Roman" w:hAnsi="Times New Roman" w:cs="Times New Roman"/>
        </w:rPr>
        <w:t xml:space="preserve"> obejmującej cały okres zamówienia potwierdzającej, że wykonawca jest ubezpieczony od odpowiedzialności cywilnej w zakresie prowadzonej działalności związanej </w:t>
      </w:r>
      <w:r>
        <w:rPr>
          <w:rFonts w:ascii="Times New Roman" w:hAnsi="Times New Roman" w:cs="Times New Roman"/>
        </w:rPr>
        <w:t xml:space="preserve">               </w:t>
      </w:r>
      <w:r w:rsidRPr="005F1804">
        <w:rPr>
          <w:rFonts w:ascii="Times New Roman" w:hAnsi="Times New Roman" w:cs="Times New Roman"/>
        </w:rPr>
        <w:t>z przedmiotem zamówieni</w:t>
      </w:r>
      <w:r>
        <w:rPr>
          <w:rFonts w:ascii="Times New Roman" w:hAnsi="Times New Roman" w:cs="Times New Roman"/>
        </w:rPr>
        <w:t xml:space="preserve">a na sumę  nie mniejszą jak </w:t>
      </w:r>
      <w:r w:rsidRPr="005F18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500 000,00 zł</w:t>
      </w:r>
      <w:r w:rsidRPr="005F180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na każde zdarzenie.  </w:t>
      </w:r>
      <w:r w:rsidRPr="005F1804">
        <w:rPr>
          <w:rFonts w:ascii="Times New Roman" w:hAnsi="Times New Roman" w:cs="Times New Roman"/>
        </w:rPr>
        <w:t>W przypadku składania oferty wspólnej przez kilku Wykonawców, warunek może być spełniony przez nich łącznie lub przez jednego z nich.</w:t>
      </w:r>
    </w:p>
    <w:p w:rsidR="00DF31F0" w:rsidRPr="00A50125" w:rsidRDefault="00DF31F0" w:rsidP="002D643E">
      <w:pPr>
        <w:pStyle w:val="p"/>
        <w:rPr>
          <w:rFonts w:ascii="Times New Roman" w:hAnsi="Times New Roman" w:cs="Times New Roman"/>
          <w:color w:val="FF0000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6.1.2. Wykonawca posiada doświadczenie.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A50125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Wykonawca posiada doświadczenie, tj. w okresie ostatnich 5 lat przed upływem terminu składania ofert, a jeżeli okres prowadzenia działalności jest k</w:t>
      </w:r>
      <w:r>
        <w:rPr>
          <w:rFonts w:ascii="Times New Roman" w:hAnsi="Times New Roman" w:cs="Times New Roman"/>
        </w:rPr>
        <w:t>rótszy - w tym okresie, wykonał:</w:t>
      </w:r>
    </w:p>
    <w:p w:rsidR="00DF31F0" w:rsidRDefault="00DF31F0" w:rsidP="00A50125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50125">
        <w:rPr>
          <w:rFonts w:ascii="Times New Roman" w:hAnsi="Times New Roman" w:cs="Times New Roman"/>
        </w:rPr>
        <w:t xml:space="preserve">co najmniej 1 usługę o wartości minimum </w:t>
      </w:r>
      <w:r>
        <w:rPr>
          <w:rFonts w:ascii="Times New Roman" w:hAnsi="Times New Roman" w:cs="Times New Roman"/>
        </w:rPr>
        <w:t>4</w:t>
      </w:r>
      <w:r w:rsidRPr="00A50125">
        <w:rPr>
          <w:rFonts w:ascii="Times New Roman" w:hAnsi="Times New Roman" w:cs="Times New Roman"/>
        </w:rPr>
        <w:t>00 000,00 PLN brutto</w:t>
      </w:r>
      <w:r>
        <w:rPr>
          <w:rFonts w:ascii="Times New Roman" w:hAnsi="Times New Roman" w:cs="Times New Roman"/>
        </w:rPr>
        <w:t>,</w:t>
      </w:r>
      <w:r w:rsidRPr="00A50125">
        <w:rPr>
          <w:rFonts w:ascii="Times New Roman" w:hAnsi="Times New Roman" w:cs="Times New Roman"/>
        </w:rPr>
        <w:t xml:space="preserve"> o zakresie i charakterze porównywalnym z przedmiotem zamówienia, tzn. przewozu osób w transporcie drogowym </w:t>
      </w:r>
      <w:r>
        <w:rPr>
          <w:rFonts w:ascii="Times New Roman" w:hAnsi="Times New Roman" w:cs="Times New Roman"/>
        </w:rPr>
        <w:t xml:space="preserve">                 </w:t>
      </w:r>
      <w:r w:rsidRPr="00A50125">
        <w:rPr>
          <w:rFonts w:ascii="Times New Roman" w:hAnsi="Times New Roman" w:cs="Times New Roman"/>
        </w:rPr>
        <w:t>z podaniem ich rodzaju i wartości, daty i miejsca wykonania oraz załączeniem dowod</w:t>
      </w:r>
      <w:r>
        <w:rPr>
          <w:rFonts w:ascii="Times New Roman" w:hAnsi="Times New Roman" w:cs="Times New Roman"/>
        </w:rPr>
        <w:t>u</w:t>
      </w:r>
      <w:r w:rsidRPr="00A50125">
        <w:rPr>
          <w:rFonts w:ascii="Times New Roman" w:hAnsi="Times New Roman" w:cs="Times New Roman"/>
        </w:rPr>
        <w:t xml:space="preserve">, że </w:t>
      </w:r>
      <w:r>
        <w:rPr>
          <w:rFonts w:ascii="Times New Roman" w:hAnsi="Times New Roman" w:cs="Times New Roman"/>
        </w:rPr>
        <w:t xml:space="preserve">usługa </w:t>
      </w:r>
      <w:r w:rsidRPr="00A50125">
        <w:rPr>
          <w:rFonts w:ascii="Times New Roman" w:hAnsi="Times New Roman" w:cs="Times New Roman"/>
        </w:rPr>
        <w:t>został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wykonan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lub </w:t>
      </w:r>
      <w:r>
        <w:rPr>
          <w:rFonts w:ascii="Times New Roman" w:hAnsi="Times New Roman" w:cs="Times New Roman"/>
        </w:rPr>
        <w:t>jest</w:t>
      </w:r>
      <w:r w:rsidRPr="00A50125">
        <w:rPr>
          <w:rFonts w:ascii="Times New Roman" w:hAnsi="Times New Roman" w:cs="Times New Roman"/>
        </w:rPr>
        <w:t xml:space="preserve"> wykonywan</w:t>
      </w:r>
      <w:r>
        <w:rPr>
          <w:rFonts w:ascii="Times New Roman" w:hAnsi="Times New Roman" w:cs="Times New Roman"/>
        </w:rPr>
        <w:t>a należycie lub</w:t>
      </w:r>
    </w:p>
    <w:p w:rsidR="00DF31F0" w:rsidRPr="00A50125" w:rsidRDefault="00DF31F0" w:rsidP="00A50125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co najmniej 2 usługi</w:t>
      </w:r>
      <w:r w:rsidRPr="00A50125">
        <w:rPr>
          <w:rFonts w:ascii="Times New Roman" w:hAnsi="Times New Roman" w:cs="Times New Roman"/>
        </w:rPr>
        <w:t xml:space="preserve"> o wartości minimum </w:t>
      </w:r>
      <w:r>
        <w:rPr>
          <w:rFonts w:ascii="Times New Roman" w:hAnsi="Times New Roman" w:cs="Times New Roman"/>
        </w:rPr>
        <w:t>2</w:t>
      </w:r>
      <w:r w:rsidRPr="00A50125">
        <w:rPr>
          <w:rFonts w:ascii="Times New Roman" w:hAnsi="Times New Roman" w:cs="Times New Roman"/>
        </w:rPr>
        <w:t>00 000,00 PLN brutto</w:t>
      </w:r>
      <w:r>
        <w:rPr>
          <w:rFonts w:ascii="Times New Roman" w:hAnsi="Times New Roman" w:cs="Times New Roman"/>
        </w:rPr>
        <w:t xml:space="preserve"> każda,</w:t>
      </w:r>
      <w:r w:rsidRPr="00A50125">
        <w:rPr>
          <w:rFonts w:ascii="Times New Roman" w:hAnsi="Times New Roman" w:cs="Times New Roman"/>
        </w:rPr>
        <w:t xml:space="preserve"> o zakresie i charakterze porównywalnym z przedmiotem zamówienia, tzn. przewozu osób w transporcie drogowym </w:t>
      </w:r>
      <w:r>
        <w:rPr>
          <w:rFonts w:ascii="Times New Roman" w:hAnsi="Times New Roman" w:cs="Times New Roman"/>
        </w:rPr>
        <w:t xml:space="preserve">                 </w:t>
      </w:r>
      <w:r w:rsidRPr="00A50125">
        <w:rPr>
          <w:rFonts w:ascii="Times New Roman" w:hAnsi="Times New Roman" w:cs="Times New Roman"/>
        </w:rPr>
        <w:t>z podaniem ich rodzaju i wartości, daty i miejsca wykonania oraz załączeniem dowod</w:t>
      </w:r>
      <w:r>
        <w:rPr>
          <w:rFonts w:ascii="Times New Roman" w:hAnsi="Times New Roman" w:cs="Times New Roman"/>
        </w:rPr>
        <w:t>u</w:t>
      </w:r>
      <w:r w:rsidRPr="00A50125">
        <w:rPr>
          <w:rFonts w:ascii="Times New Roman" w:hAnsi="Times New Roman" w:cs="Times New Roman"/>
        </w:rPr>
        <w:t xml:space="preserve">, że </w:t>
      </w:r>
      <w:r>
        <w:rPr>
          <w:rFonts w:ascii="Times New Roman" w:hAnsi="Times New Roman" w:cs="Times New Roman"/>
        </w:rPr>
        <w:t xml:space="preserve">usługa </w:t>
      </w:r>
      <w:r w:rsidRPr="00A50125">
        <w:rPr>
          <w:rFonts w:ascii="Times New Roman" w:hAnsi="Times New Roman" w:cs="Times New Roman"/>
        </w:rPr>
        <w:t>został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wykonan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lub </w:t>
      </w:r>
      <w:r>
        <w:rPr>
          <w:rFonts w:ascii="Times New Roman" w:hAnsi="Times New Roman" w:cs="Times New Roman"/>
        </w:rPr>
        <w:t>jest</w:t>
      </w:r>
      <w:r w:rsidRPr="00A50125">
        <w:rPr>
          <w:rFonts w:ascii="Times New Roman" w:hAnsi="Times New Roman" w:cs="Times New Roman"/>
        </w:rPr>
        <w:t xml:space="preserve"> wykonywan</w:t>
      </w:r>
      <w:r>
        <w:rPr>
          <w:rFonts w:ascii="Times New Roman" w:hAnsi="Times New Roman" w:cs="Times New Roman"/>
        </w:rPr>
        <w:t>a należycie.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6.1.3. Wykonawca dysponuje odpowiednim potencjałem technicznym.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50125" w:rsidRDefault="00DF31F0" w:rsidP="00A50125">
      <w:pPr>
        <w:autoSpaceDE w:val="0"/>
        <w:jc w:val="both"/>
        <w:rPr>
          <w:rFonts w:ascii="Times New Roman" w:hAnsi="Times New Roman" w:cs="Times New Roman"/>
        </w:rPr>
      </w:pPr>
      <w:r w:rsidRPr="00A50125">
        <w:rPr>
          <w:rFonts w:ascii="Times New Roman" w:hAnsi="Times New Roman" w:cs="Times New Roman"/>
        </w:rPr>
        <w:t>Warunek zostanie uznany za spełniony, jeżeli Wykonawca przedstawi wykaz 5 pojazdów p</w:t>
      </w:r>
      <w:r>
        <w:rPr>
          <w:rFonts w:ascii="Times New Roman" w:hAnsi="Times New Roman" w:cs="Times New Roman"/>
        </w:rPr>
        <w:t>rzewidzianych</w:t>
      </w:r>
      <w:r w:rsidRPr="00A50125">
        <w:rPr>
          <w:rFonts w:ascii="Times New Roman" w:hAnsi="Times New Roman" w:cs="Times New Roman"/>
        </w:rPr>
        <w:t xml:space="preserve"> do realizacji zadania, </w:t>
      </w:r>
      <w:r>
        <w:rPr>
          <w:rFonts w:ascii="Times New Roman" w:hAnsi="Times New Roman" w:cs="Times New Roman"/>
        </w:rPr>
        <w:t xml:space="preserve">każdy z nich </w:t>
      </w:r>
      <w:r w:rsidRPr="00A50125">
        <w:rPr>
          <w:rFonts w:ascii="Times New Roman" w:hAnsi="Times New Roman" w:cs="Times New Roman"/>
        </w:rPr>
        <w:t>nie starszych niż 10 lat, z podaniem daty produkcji potwierdzonej w szczególności kserokopią dowodu rejestracyjnego pojazdu lub kartą pojazdu</w:t>
      </w:r>
      <w:r>
        <w:rPr>
          <w:rFonts w:ascii="Times New Roman" w:hAnsi="Times New Roman" w:cs="Times New Roman"/>
        </w:rPr>
        <w:t xml:space="preserve">. </w:t>
      </w: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6.1.4. Wykonawca dysponuje odpowiednim potencjałem osobowym.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7D5814" w:rsidRDefault="00DF31F0" w:rsidP="007D5814">
      <w:pPr>
        <w:autoSpaceDE w:val="0"/>
        <w:jc w:val="both"/>
        <w:rPr>
          <w:rFonts w:ascii="Times New Roman" w:hAnsi="Times New Roman" w:cs="Times New Roman"/>
        </w:rPr>
      </w:pPr>
      <w:r w:rsidRPr="007D5814">
        <w:rPr>
          <w:rFonts w:ascii="Times New Roman" w:hAnsi="Times New Roman" w:cs="Times New Roman"/>
        </w:rPr>
        <w:t xml:space="preserve">Wykonawca przedstawi wykaz osób, które będą uczestniczyć w wykonywaniu zamówienia, </w:t>
      </w:r>
      <w:r>
        <w:rPr>
          <w:rFonts w:ascii="Times New Roman" w:hAnsi="Times New Roman" w:cs="Times New Roman"/>
        </w:rPr>
        <w:t xml:space="preserve">                </w:t>
      </w:r>
      <w:r w:rsidRPr="007D5814">
        <w:rPr>
          <w:rFonts w:ascii="Times New Roman" w:hAnsi="Times New Roman" w:cs="Times New Roman"/>
        </w:rPr>
        <w:t xml:space="preserve"> odpowiedzialnych za świadczenie usług  kierowania pojazdami i sprawowania opieki nad niepełnoletnimi uczniami , wraz z informacjami na temat ich kwalifikacji zawodowych, doświadczenia i wykształcenia,  niezbędnych dla wykonania zamówienia, a także zakresu wykonywanych przez nich czynności, oraz informacjami </w:t>
      </w:r>
      <w:r w:rsidRPr="007D5814">
        <w:rPr>
          <w:rFonts w:ascii="Times New Roman" w:hAnsi="Times New Roman" w:cs="Times New Roman"/>
          <w:b/>
          <w:u w:val="single"/>
        </w:rPr>
        <w:t>o podstawie do dysponowania tymi osobami</w:t>
      </w:r>
      <w:r w:rsidRPr="007D5814">
        <w:rPr>
          <w:rFonts w:ascii="Times New Roman" w:hAnsi="Times New Roman" w:cs="Times New Roman"/>
        </w:rPr>
        <w:t xml:space="preserve">. </w:t>
      </w:r>
    </w:p>
    <w:p w:rsidR="00DF31F0" w:rsidRPr="006164F4" w:rsidRDefault="00DF31F0" w:rsidP="00AD6790">
      <w:pPr>
        <w:pStyle w:val="justify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6.1.5. Wykonawca znajduje się w sytuacji ekonomicznej lub finansowej zapewniającej wykonanie zamówienia.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Zamawiający od wykonawcy którego oferta oceniona zostanie najwyżej</w:t>
      </w:r>
      <w:r>
        <w:rPr>
          <w:rFonts w:ascii="Times New Roman" w:hAnsi="Times New Roman" w:cs="Times New Roman"/>
        </w:rPr>
        <w:t>,</w:t>
      </w:r>
      <w:r w:rsidRPr="006164F4">
        <w:rPr>
          <w:rFonts w:ascii="Times New Roman" w:hAnsi="Times New Roman" w:cs="Times New Roman"/>
        </w:rPr>
        <w:t xml:space="preserve"> wymagać będzie przedłożenia dokumentu </w:t>
      </w:r>
      <w:r>
        <w:rPr>
          <w:rFonts w:ascii="Times New Roman" w:hAnsi="Times New Roman" w:cs="Times New Roman"/>
        </w:rPr>
        <w:t xml:space="preserve">właściwego banku, </w:t>
      </w:r>
      <w:r w:rsidRPr="006164F4">
        <w:rPr>
          <w:rFonts w:ascii="Times New Roman" w:hAnsi="Times New Roman" w:cs="Times New Roman"/>
        </w:rPr>
        <w:t>potwierdzającego stan rachunków/kont bankowych lub zdolności kredytowej na wartość nie mniejszą</w:t>
      </w:r>
      <w:r>
        <w:rPr>
          <w:rFonts w:ascii="Times New Roman" w:hAnsi="Times New Roman" w:cs="Times New Roman"/>
        </w:rPr>
        <w:t xml:space="preserve">, </w:t>
      </w:r>
      <w:r w:rsidRPr="006164F4">
        <w:rPr>
          <w:rFonts w:ascii="Times New Roman" w:hAnsi="Times New Roman" w:cs="Times New Roman"/>
        </w:rPr>
        <w:t xml:space="preserve"> jak wynikająca z </w:t>
      </w:r>
      <w:r>
        <w:rPr>
          <w:rFonts w:ascii="Times New Roman" w:hAnsi="Times New Roman" w:cs="Times New Roman"/>
        </w:rPr>
        <w:t>zaoferowanej przez wykonawcę        w formularzu ofertowym ceny netto</w:t>
      </w:r>
      <w:r w:rsidRPr="006164F4">
        <w:rPr>
          <w:rFonts w:ascii="Times New Roman" w:hAnsi="Times New Roman" w:cs="Times New Roman"/>
        </w:rPr>
        <w:t>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6.1.6. Wykonawca spełnia warunek w zakresie grup społecznie marginalizowanych.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Zamawiający nie określa niniejszego warunku udziału w postępowaniu.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Jeżeli z uzasadnionej przyczyny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nie może przedstawić dokumentów dotyczących sytuacji finansowej i ekonomicznej wymaganych przez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 xml:space="preserve">amawiającego, może przedstawić inny dokument, który w wystarczający sposób potwierdza spełnianie opisanego przez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amawiającego warunku.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 przypadku podania przez wykonawcę w celu wykazania spełniania warunku udziału </w:t>
      </w:r>
      <w:r>
        <w:rPr>
          <w:rFonts w:ascii="Times New Roman" w:hAnsi="Times New Roman" w:cs="Times New Roman"/>
        </w:rPr>
        <w:t xml:space="preserve">                       </w:t>
      </w:r>
      <w:r w:rsidRPr="006164F4">
        <w:rPr>
          <w:rFonts w:ascii="Times New Roman" w:hAnsi="Times New Roman" w:cs="Times New Roman"/>
        </w:rPr>
        <w:t xml:space="preserve">w postępowaniu wartości w walucie innej niż złoty (PLN) zamawiający dokona przeliczenia tej kwoty na złote (PLN), na podstawie średniego kursu złotego (PLN) w stosunku do waluty obcej, określonego w Tabeli Kursów Narodowego Banku Polskiego, na dzień zamieszczenia ogłoszenia o zamówieniu </w:t>
      </w:r>
      <w:r>
        <w:rPr>
          <w:rFonts w:ascii="Times New Roman" w:hAnsi="Times New Roman" w:cs="Times New Roman"/>
        </w:rPr>
        <w:t xml:space="preserve">     </w:t>
      </w:r>
      <w:r w:rsidRPr="006164F4">
        <w:rPr>
          <w:rFonts w:ascii="Times New Roman" w:hAnsi="Times New Roman" w:cs="Times New Roman"/>
        </w:rPr>
        <w:t>w niniejszym postępowaniu.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Wykonawca może w celu potwierdzenia spełniania warunków udziału w postępowaniu, w stosownych sytuacjach oraz w odniesieniu do </w:t>
      </w:r>
      <w:r>
        <w:rPr>
          <w:rFonts w:ascii="Times New Roman" w:hAnsi="Times New Roman" w:cs="Times New Roman"/>
        </w:rPr>
        <w:t>przedmiotowego zamówienia</w:t>
      </w:r>
      <w:r w:rsidRPr="006164F4">
        <w:rPr>
          <w:rFonts w:ascii="Times New Roman" w:hAnsi="Times New Roman" w:cs="Times New Roman"/>
        </w:rPr>
        <w:t>, polegać na zdolnościach technicznych lub zawodowych</w:t>
      </w:r>
      <w:r>
        <w:rPr>
          <w:rFonts w:ascii="Times New Roman" w:hAnsi="Times New Roman" w:cs="Times New Roman"/>
        </w:rPr>
        <w:t>,</w:t>
      </w:r>
      <w:r w:rsidRPr="006164F4">
        <w:rPr>
          <w:rFonts w:ascii="Times New Roman" w:hAnsi="Times New Roman" w:cs="Times New Roman"/>
        </w:rPr>
        <w:t xml:space="preserve"> lub sytuacji finansowej lub ekonomicznej innych podmiotów, niezależnie od charakteru prawnego łączących go z nim stosunków prawnych. Wykonawca, który polega na zdolnościach lub sytuacji innych podmiotów, musi udowodnić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 odniesieniu do warunków dotyczących wykształcenia, kwalifikacji zawodowych lub doświadczenia,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ykonawcy mogą polegać na zdolnościach innych podmiotów, gdy podmioty te zrealizują </w:t>
      </w:r>
      <w:r>
        <w:rPr>
          <w:rFonts w:ascii="Times New Roman" w:hAnsi="Times New Roman" w:cs="Times New Roman"/>
        </w:rPr>
        <w:t>usługę</w:t>
      </w:r>
      <w:r w:rsidRPr="006164F4">
        <w:rPr>
          <w:rFonts w:ascii="Times New Roman" w:hAnsi="Times New Roman" w:cs="Times New Roman"/>
        </w:rPr>
        <w:t>, do realizacji któr</w:t>
      </w:r>
      <w:r>
        <w:rPr>
          <w:rFonts w:ascii="Times New Roman" w:hAnsi="Times New Roman" w:cs="Times New Roman"/>
        </w:rPr>
        <w:t>ej</w:t>
      </w:r>
      <w:r w:rsidRPr="006164F4">
        <w:rPr>
          <w:rFonts w:ascii="Times New Roman" w:hAnsi="Times New Roman" w:cs="Times New Roman"/>
        </w:rPr>
        <w:t xml:space="preserve"> te zdolności są wymagane.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może na każdym etapie postępowania</w:t>
      </w:r>
      <w:r w:rsidRPr="006164F4">
        <w:rPr>
          <w:rFonts w:ascii="Times New Roman" w:hAnsi="Times New Roman" w:cs="Times New Roman"/>
        </w:rPr>
        <w:t xml:space="preserve"> uznać,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nie posiada wymaganych zdolności, jeżeli zaangażowanie zasobów technicznych lub zawodowych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ykonawcy w inne przedsięwzięcia gospodarcze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ykonawcy może mieć negatywny wpływ na realizację </w:t>
      </w:r>
      <w:r>
        <w:rPr>
          <w:rFonts w:ascii="Times New Roman" w:hAnsi="Times New Roman" w:cs="Times New Roman"/>
        </w:rPr>
        <w:t xml:space="preserve">przedmiotowego </w:t>
      </w:r>
      <w:r w:rsidRPr="006164F4">
        <w:rPr>
          <w:rFonts w:ascii="Times New Roman" w:hAnsi="Times New Roman" w:cs="Times New Roman"/>
        </w:rPr>
        <w:t>zamówienia.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Jeżeli zdolności techniczne lub zawodowe lub sytuacja ekonomiczna lub finansowa, podmiotu udostępniającego potencjał, nie potwierdzają spełnienia przez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ykonawcę warunków udziału </w:t>
      </w:r>
      <w:r>
        <w:rPr>
          <w:rFonts w:ascii="Times New Roman" w:hAnsi="Times New Roman" w:cs="Times New Roman"/>
        </w:rPr>
        <w:t xml:space="preserve">             w postępowaniu</w:t>
      </w:r>
      <w:r w:rsidRPr="006164F4">
        <w:rPr>
          <w:rFonts w:ascii="Times New Roman" w:hAnsi="Times New Roman" w:cs="Times New Roman"/>
        </w:rPr>
        <w:t xml:space="preserve"> lub zachodzą wobec tych</w:t>
      </w:r>
      <w:r>
        <w:rPr>
          <w:rFonts w:ascii="Times New Roman" w:hAnsi="Times New Roman" w:cs="Times New Roman"/>
        </w:rPr>
        <w:t xml:space="preserve"> podmiotów podstawy wykluczenia</w:t>
      </w:r>
      <w:r w:rsidRPr="006164F4">
        <w:rPr>
          <w:rFonts w:ascii="Times New Roman" w:hAnsi="Times New Roman" w:cs="Times New Roman"/>
        </w:rPr>
        <w:t xml:space="preserve"> zamawiający żąda, aby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w terminie określonym przez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 xml:space="preserve">amawiającego: </w:t>
      </w: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- zastąpił ten podmiot innym podmiotem lub podmiotami lub,</w:t>
      </w: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- zobowiązał się do osobistego wykonania odpowi</w:t>
      </w:r>
      <w:r>
        <w:rPr>
          <w:rFonts w:ascii="Times New Roman" w:hAnsi="Times New Roman" w:cs="Times New Roman"/>
        </w:rPr>
        <w:t xml:space="preserve">edniej/powierzonej </w:t>
      </w:r>
      <w:r w:rsidRPr="006164F4">
        <w:rPr>
          <w:rFonts w:ascii="Times New Roman" w:hAnsi="Times New Roman" w:cs="Times New Roman"/>
        </w:rPr>
        <w:t xml:space="preserve">części zamówienia, jeżeli wykaże zdolności techniczne lub zawodowe lub sytuację finansową lub ekonomiczną. </w:t>
      </w: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113BE5">
      <w:pPr>
        <w:pStyle w:val="p"/>
        <w:ind w:left="284" w:hanging="284"/>
        <w:jc w:val="both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7. OŚWIADCZENIA LUB DOKUMENTY POTWIERDZAJĄCE SPEŁNIANIE WARUNKÓW UDZIAŁU W POSTĘPOWANIU.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7.1. Każdy z wykonawców ma obowiązek złożyć następujące oświadczenia i dokumenty potwierdzające spełnienie warunków udziału w postępowaniu: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Oświadczenie Wykonawcy o spełnianiu warunków udziału w postępowaniu </w:t>
      </w:r>
      <w:r>
        <w:rPr>
          <w:rFonts w:ascii="Times New Roman" w:hAnsi="Times New Roman" w:cs="Times New Roman"/>
        </w:rPr>
        <w:t>oraz</w:t>
      </w:r>
      <w:r w:rsidRPr="006164F4">
        <w:rPr>
          <w:rFonts w:ascii="Times New Roman" w:hAnsi="Times New Roman" w:cs="Times New Roman"/>
        </w:rPr>
        <w:t xml:space="preserve"> niepodleganiu wykluczeniu  – według wzoru stanowiącego </w:t>
      </w:r>
      <w:r w:rsidRPr="00EE7E25">
        <w:rPr>
          <w:rFonts w:ascii="Times New Roman" w:hAnsi="Times New Roman" w:cs="Times New Roman"/>
          <w:b/>
        </w:rPr>
        <w:t>załącznik nr 5 do SIWZ</w:t>
      </w:r>
      <w:r w:rsidRPr="00C55F93">
        <w:rPr>
          <w:rFonts w:ascii="Times New Roman" w:hAnsi="Times New Roman" w:cs="Times New Roman"/>
        </w:rPr>
        <w:t xml:space="preserve"> (oświadczenie wykonawca składa wraz z formularzem ofertowym),</w:t>
      </w:r>
    </w:p>
    <w:p w:rsidR="00DF31F0" w:rsidRPr="002810C7" w:rsidRDefault="00DF31F0" w:rsidP="002810C7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B82A4D">
        <w:rPr>
          <w:rFonts w:ascii="Times New Roman" w:hAnsi="Times New Roman" w:cs="Times New Roman"/>
        </w:rPr>
        <w:t>Aktualną licencję na przewóz osób w transporcie drogowym</w:t>
      </w:r>
      <w:r>
        <w:rPr>
          <w:rFonts w:ascii="Times New Roman" w:hAnsi="Times New Roman" w:cs="Times New Roman"/>
        </w:rPr>
        <w:t xml:space="preserve"> (dokument Wykonawca składa wraz z formularzem oferty)</w:t>
      </w:r>
      <w:r w:rsidRPr="006164F4">
        <w:rPr>
          <w:rFonts w:ascii="Times New Roman" w:hAnsi="Times New Roman" w:cs="Times New Roman"/>
        </w:rPr>
        <w:t>.</w:t>
      </w:r>
    </w:p>
    <w:p w:rsidR="00DF31F0" w:rsidRDefault="00DF31F0" w:rsidP="000A497A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0A497A">
        <w:rPr>
          <w:rFonts w:ascii="Times New Roman" w:hAnsi="Times New Roman" w:cs="Times New Roman"/>
        </w:rPr>
        <w:t>Wykaz zrealizowanych w okresie ostatnich 5 lat przed upływem terminu składania ofert,         a jeżeli okres prowadzenia działalności jest krótszy - w tym okresie, lub realizowanych usług transportowych na wielkości odpowiednio:</w:t>
      </w:r>
    </w:p>
    <w:p w:rsidR="00DF31F0" w:rsidRPr="000A497A" w:rsidRDefault="00DF31F0" w:rsidP="000A497A">
      <w:pPr>
        <w:pStyle w:val="justify"/>
        <w:ind w:left="720"/>
        <w:rPr>
          <w:rFonts w:ascii="Times New Roman" w:hAnsi="Times New Roman" w:cs="Times New Roman"/>
        </w:rPr>
      </w:pPr>
      <w:r w:rsidRPr="000A497A">
        <w:rPr>
          <w:rFonts w:ascii="Times New Roman" w:hAnsi="Times New Roman" w:cs="Times New Roman"/>
        </w:rPr>
        <w:t>- co najmniej 1 usługę o wartości minimum 400 000,00 PLN brutto, o zakresie i charakterze porównywalnym z przedmiotem zamówienia, tzn. przewozu osób w transporcie drogowym                  z podaniem ich rodzaju i wartości, daty i miejsca wykonania oraz załączeniem dowodu, że usługa została wykonana lub jest wykonywana należycie lub</w:t>
      </w:r>
    </w:p>
    <w:p w:rsidR="00DF31F0" w:rsidRPr="00C55F93" w:rsidRDefault="00DF31F0" w:rsidP="000A497A">
      <w:pPr>
        <w:pStyle w:val="justify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co najmniej 2 usługi</w:t>
      </w:r>
      <w:r w:rsidRPr="00A50125">
        <w:rPr>
          <w:rFonts w:ascii="Times New Roman" w:hAnsi="Times New Roman" w:cs="Times New Roman"/>
        </w:rPr>
        <w:t xml:space="preserve"> o wartości minimum </w:t>
      </w:r>
      <w:r>
        <w:rPr>
          <w:rFonts w:ascii="Times New Roman" w:hAnsi="Times New Roman" w:cs="Times New Roman"/>
        </w:rPr>
        <w:t>2</w:t>
      </w:r>
      <w:r w:rsidRPr="00A50125">
        <w:rPr>
          <w:rFonts w:ascii="Times New Roman" w:hAnsi="Times New Roman" w:cs="Times New Roman"/>
        </w:rPr>
        <w:t>00 000,00 PLN brutto</w:t>
      </w:r>
      <w:r>
        <w:rPr>
          <w:rFonts w:ascii="Times New Roman" w:hAnsi="Times New Roman" w:cs="Times New Roman"/>
        </w:rPr>
        <w:t xml:space="preserve"> każda,</w:t>
      </w:r>
      <w:r w:rsidRPr="00A50125">
        <w:rPr>
          <w:rFonts w:ascii="Times New Roman" w:hAnsi="Times New Roman" w:cs="Times New Roman"/>
        </w:rPr>
        <w:t xml:space="preserve"> o zakresie</w:t>
      </w:r>
      <w:r>
        <w:rPr>
          <w:rFonts w:ascii="Times New Roman" w:hAnsi="Times New Roman" w:cs="Times New Roman"/>
        </w:rPr>
        <w:t xml:space="preserve">                </w:t>
      </w:r>
      <w:r w:rsidRPr="00A50125">
        <w:rPr>
          <w:rFonts w:ascii="Times New Roman" w:hAnsi="Times New Roman" w:cs="Times New Roman"/>
        </w:rPr>
        <w:t xml:space="preserve"> i charakterze porównywalnym z przedmiotem zamówienia, tzn. przewozu osób w transporcie drogowym</w:t>
      </w:r>
      <w:r>
        <w:rPr>
          <w:rFonts w:ascii="Times New Roman" w:hAnsi="Times New Roman" w:cs="Times New Roman"/>
        </w:rPr>
        <w:t xml:space="preserve"> </w:t>
      </w:r>
      <w:r w:rsidRPr="00A50125">
        <w:rPr>
          <w:rFonts w:ascii="Times New Roman" w:hAnsi="Times New Roman" w:cs="Times New Roman"/>
        </w:rPr>
        <w:t>z podaniem ich rodzaju i wartości, daty i miejsca wykonania oraz załączeniem dowod</w:t>
      </w:r>
      <w:r>
        <w:rPr>
          <w:rFonts w:ascii="Times New Roman" w:hAnsi="Times New Roman" w:cs="Times New Roman"/>
        </w:rPr>
        <w:t>u</w:t>
      </w:r>
      <w:r w:rsidRPr="00A50125">
        <w:rPr>
          <w:rFonts w:ascii="Times New Roman" w:hAnsi="Times New Roman" w:cs="Times New Roman"/>
        </w:rPr>
        <w:t xml:space="preserve">, że </w:t>
      </w:r>
      <w:r>
        <w:rPr>
          <w:rFonts w:ascii="Times New Roman" w:hAnsi="Times New Roman" w:cs="Times New Roman"/>
        </w:rPr>
        <w:t xml:space="preserve">usługa </w:t>
      </w:r>
      <w:r w:rsidRPr="00A50125">
        <w:rPr>
          <w:rFonts w:ascii="Times New Roman" w:hAnsi="Times New Roman" w:cs="Times New Roman"/>
        </w:rPr>
        <w:t>został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wykonan</w:t>
      </w:r>
      <w:r>
        <w:rPr>
          <w:rFonts w:ascii="Times New Roman" w:hAnsi="Times New Roman" w:cs="Times New Roman"/>
        </w:rPr>
        <w:t>a</w:t>
      </w:r>
      <w:r w:rsidRPr="00A50125">
        <w:rPr>
          <w:rFonts w:ascii="Times New Roman" w:hAnsi="Times New Roman" w:cs="Times New Roman"/>
        </w:rPr>
        <w:t xml:space="preserve"> lub </w:t>
      </w:r>
      <w:r>
        <w:rPr>
          <w:rFonts w:ascii="Times New Roman" w:hAnsi="Times New Roman" w:cs="Times New Roman"/>
        </w:rPr>
        <w:t>jest</w:t>
      </w:r>
      <w:r w:rsidRPr="00A50125">
        <w:rPr>
          <w:rFonts w:ascii="Times New Roman" w:hAnsi="Times New Roman" w:cs="Times New Roman"/>
        </w:rPr>
        <w:t xml:space="preserve"> wykonywan</w:t>
      </w:r>
      <w:r>
        <w:rPr>
          <w:rFonts w:ascii="Times New Roman" w:hAnsi="Times New Roman" w:cs="Times New Roman"/>
        </w:rPr>
        <w:t xml:space="preserve">a należycie </w:t>
      </w:r>
      <w:r w:rsidRPr="006164F4">
        <w:rPr>
          <w:rFonts w:ascii="Times New Roman" w:hAnsi="Times New Roman" w:cs="Times New Roman"/>
        </w:rPr>
        <w:t>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031B64">
        <w:rPr>
          <w:rFonts w:ascii="Times New Roman" w:hAnsi="Times New Roman" w:cs="Times New Roman"/>
          <w:b/>
        </w:rPr>
        <w:t>amawiającego – załącznik nr 6 do SIWZ</w:t>
      </w:r>
      <w:r w:rsidRPr="00C55F93">
        <w:rPr>
          <w:rFonts w:ascii="Times New Roman" w:hAnsi="Times New Roman" w:cs="Times New Roman"/>
          <w:b/>
        </w:rPr>
        <w:t>)</w:t>
      </w:r>
      <w:r w:rsidRPr="00C55F93">
        <w:rPr>
          <w:rFonts w:ascii="Times New Roman" w:hAnsi="Times New Roman" w:cs="Times New Roman"/>
        </w:rPr>
        <w:t>,</w:t>
      </w:r>
    </w:p>
    <w:p w:rsidR="00DF31F0" w:rsidRPr="00C55F93" w:rsidRDefault="00DF31F0" w:rsidP="006D0BFB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6D0BFB">
        <w:rPr>
          <w:rFonts w:ascii="Times New Roman" w:hAnsi="Times New Roman" w:cs="Times New Roman"/>
        </w:rPr>
        <w:t xml:space="preserve">Wykaz odpowiedniego potencjału technicznego tj. </w:t>
      </w:r>
      <w:r w:rsidRPr="00A50125">
        <w:rPr>
          <w:rFonts w:ascii="Times New Roman" w:hAnsi="Times New Roman" w:cs="Times New Roman"/>
        </w:rPr>
        <w:t>wykaz 5 pojazdów p</w:t>
      </w:r>
      <w:r>
        <w:rPr>
          <w:rFonts w:ascii="Times New Roman" w:hAnsi="Times New Roman" w:cs="Times New Roman"/>
        </w:rPr>
        <w:t>rzewidzianych</w:t>
      </w:r>
      <w:r w:rsidRPr="00A50125">
        <w:rPr>
          <w:rFonts w:ascii="Times New Roman" w:hAnsi="Times New Roman" w:cs="Times New Roman"/>
        </w:rPr>
        <w:t xml:space="preserve"> do realizacji zadania, </w:t>
      </w:r>
      <w:r>
        <w:rPr>
          <w:rFonts w:ascii="Times New Roman" w:hAnsi="Times New Roman" w:cs="Times New Roman"/>
        </w:rPr>
        <w:t xml:space="preserve">każdy z nich </w:t>
      </w:r>
      <w:r w:rsidRPr="00A50125">
        <w:rPr>
          <w:rFonts w:ascii="Times New Roman" w:hAnsi="Times New Roman" w:cs="Times New Roman"/>
        </w:rPr>
        <w:t>nie starszych niż 10 lat, z podaniem daty produkcji potwierdzonej w szczególności kserokopią dowodu rejestracyjnego pojazdu lub kartą pojazdu</w:t>
      </w:r>
      <w:r>
        <w:rPr>
          <w:rFonts w:ascii="Times New Roman" w:hAnsi="Times New Roman" w:cs="Times New Roman"/>
        </w:rPr>
        <w:t>. (</w:t>
      </w:r>
      <w:r w:rsidRPr="00031B64">
        <w:rPr>
          <w:rFonts w:ascii="Times New Roman" w:hAnsi="Times New Roman" w:cs="Times New Roman"/>
          <w:b/>
        </w:rPr>
        <w:t xml:space="preserve">wykaz przedkładany </w:t>
      </w:r>
      <w:r>
        <w:rPr>
          <w:rFonts w:ascii="Times New Roman" w:hAnsi="Times New Roman" w:cs="Times New Roman"/>
          <w:b/>
        </w:rPr>
        <w:t>wraz z formularzem ofertowym</w:t>
      </w:r>
      <w:r w:rsidRPr="00031B64">
        <w:rPr>
          <w:rFonts w:ascii="Times New Roman" w:hAnsi="Times New Roman" w:cs="Times New Roman"/>
          <w:b/>
        </w:rPr>
        <w:t>, zgodnie z załącznikiem nr 7 do SIWZ</w:t>
      </w:r>
      <w:r w:rsidRPr="00C55F93">
        <w:rPr>
          <w:rFonts w:ascii="Times New Roman" w:hAnsi="Times New Roman" w:cs="Times New Roman"/>
        </w:rPr>
        <w:t>).</w:t>
      </w:r>
    </w:p>
    <w:p w:rsidR="00DF31F0" w:rsidRPr="006164F4" w:rsidRDefault="00DF31F0" w:rsidP="002D643E">
      <w:pPr>
        <w:pStyle w:val="justify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 w:rsidRPr="00C55F93">
        <w:rPr>
          <w:rFonts w:ascii="Times New Roman" w:hAnsi="Times New Roman" w:cs="Times New Roman"/>
        </w:rPr>
        <w:t xml:space="preserve">Wykaz osób, skierowanych przez </w:t>
      </w:r>
      <w:r>
        <w:rPr>
          <w:rFonts w:ascii="Times New Roman" w:hAnsi="Times New Roman" w:cs="Times New Roman"/>
        </w:rPr>
        <w:t>W</w:t>
      </w:r>
      <w:r w:rsidRPr="00C55F93">
        <w:rPr>
          <w:rFonts w:ascii="Times New Roman" w:hAnsi="Times New Roman" w:cs="Times New Roman"/>
        </w:rPr>
        <w:t>ykonaw</w:t>
      </w:r>
      <w:r w:rsidRPr="006164F4">
        <w:rPr>
          <w:rFonts w:ascii="Times New Roman" w:hAnsi="Times New Roman" w:cs="Times New Roman"/>
        </w:rPr>
        <w:t xml:space="preserve">cę do realizacji zamówienia publicznego wraz </w:t>
      </w:r>
      <w:r>
        <w:rPr>
          <w:rFonts w:ascii="Times New Roman" w:hAnsi="Times New Roman" w:cs="Times New Roman"/>
        </w:rPr>
        <w:t xml:space="preserve">      </w:t>
      </w:r>
      <w:r w:rsidRPr="006164F4">
        <w:rPr>
          <w:rFonts w:ascii="Times New Roman" w:hAnsi="Times New Roman" w:cs="Times New Roman"/>
        </w:rPr>
        <w:t xml:space="preserve">z informacjami na temat ich kwalifikacji zawodowych, uprawnień, doświadczenia </w:t>
      </w:r>
      <w:r>
        <w:rPr>
          <w:rFonts w:ascii="Times New Roman" w:hAnsi="Times New Roman" w:cs="Times New Roman"/>
        </w:rPr>
        <w:t xml:space="preserve">                       </w:t>
      </w:r>
      <w:r w:rsidRPr="006164F4">
        <w:rPr>
          <w:rFonts w:ascii="Times New Roman" w:hAnsi="Times New Roman" w:cs="Times New Roman"/>
        </w:rPr>
        <w:t xml:space="preserve">i wykształcenia niezbędnych do wykonania zamówienia publicznego, a także zakresu wykonywanych przez nie czynności oraz informacją o podstawie do dysponowania tymi osobami </w:t>
      </w:r>
      <w:r>
        <w:rPr>
          <w:rFonts w:ascii="Times New Roman" w:hAnsi="Times New Roman" w:cs="Times New Roman"/>
        </w:rPr>
        <w:t xml:space="preserve">– co najmniej 5 kierowców posiadających uprawnienia (kat. D) i co najmniej 5 opiekunów pełnoletnich, przeszkolonych z BHP w zakresie sprawowania opieki przy minimum 3 godz. szkolenia ogólnego i 8 godz. szkolenia stanowiskowego </w:t>
      </w:r>
      <w:r w:rsidRPr="006164F4">
        <w:rPr>
          <w:rFonts w:ascii="Times New Roman" w:hAnsi="Times New Roman" w:cs="Times New Roman"/>
        </w:rPr>
        <w:t>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 xml:space="preserve">amawiającego </w:t>
      </w:r>
      <w:r w:rsidRPr="00031B64">
        <w:rPr>
          <w:rFonts w:ascii="Times New Roman" w:hAnsi="Times New Roman" w:cs="Times New Roman"/>
          <w:b/>
        </w:rPr>
        <w:t>– załącznik nr 8 do SIWZ</w:t>
      </w:r>
      <w:r w:rsidRPr="00C55F93">
        <w:rPr>
          <w:rFonts w:ascii="Times New Roman" w:hAnsi="Times New Roman" w:cs="Times New Roman"/>
          <w:b/>
        </w:rPr>
        <w:t>)</w:t>
      </w:r>
      <w:r w:rsidRPr="00C55F93">
        <w:rPr>
          <w:rFonts w:ascii="Times New Roman" w:hAnsi="Times New Roman" w:cs="Times New Roman"/>
        </w:rPr>
        <w:t>,</w:t>
      </w:r>
    </w:p>
    <w:p w:rsidR="00DF31F0" w:rsidRPr="006D0BFB" w:rsidRDefault="00DF31F0" w:rsidP="002D643E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Pisemne zobowiązanie innych podmiotów do oddania do dyspozycji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ykonawcy niezbędnych zasobów na okres korzystania z nich przy wykonywaniu zamówienia (</w:t>
      </w:r>
      <w:r w:rsidRPr="006164F4">
        <w:rPr>
          <w:rFonts w:ascii="Times New Roman" w:hAnsi="Times New Roman" w:cs="Times New Roman"/>
          <w:b/>
        </w:rPr>
        <w:t>jeżeli dotyczy</w:t>
      </w:r>
      <w:r w:rsidRPr="006164F4">
        <w:rPr>
          <w:rFonts w:ascii="Times New Roman" w:hAnsi="Times New Roman" w:cs="Times New Roman"/>
        </w:rPr>
        <w:t xml:space="preserve">, 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>amawiającego w formie oświadczenia udzielających zasoby).</w:t>
      </w:r>
    </w:p>
    <w:p w:rsidR="00DF31F0" w:rsidRPr="002810C7" w:rsidRDefault="00DF31F0" w:rsidP="002810C7">
      <w:pPr>
        <w:pStyle w:val="justif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6164F4">
        <w:rPr>
          <w:rFonts w:ascii="Times New Roman" w:hAnsi="Times New Roman" w:cs="Times New Roman"/>
        </w:rPr>
        <w:t xml:space="preserve">okument </w:t>
      </w:r>
      <w:r>
        <w:rPr>
          <w:rFonts w:ascii="Times New Roman" w:hAnsi="Times New Roman" w:cs="Times New Roman"/>
        </w:rPr>
        <w:t xml:space="preserve">właściwego banku, </w:t>
      </w:r>
      <w:r w:rsidRPr="006164F4">
        <w:rPr>
          <w:rFonts w:ascii="Times New Roman" w:hAnsi="Times New Roman" w:cs="Times New Roman"/>
        </w:rPr>
        <w:t>potwierdzającego stan rachunków/kont bankowych lub zdolności kredytowej</w:t>
      </w:r>
      <w:r>
        <w:rPr>
          <w:rFonts w:ascii="Times New Roman" w:hAnsi="Times New Roman" w:cs="Times New Roman"/>
        </w:rPr>
        <w:t xml:space="preserve"> Wykonawcy</w:t>
      </w:r>
      <w:r w:rsidRPr="006164F4">
        <w:rPr>
          <w:rFonts w:ascii="Times New Roman" w:hAnsi="Times New Roman" w:cs="Times New Roman"/>
        </w:rPr>
        <w:t xml:space="preserve"> na wartość nie mniejszą</w:t>
      </w:r>
      <w:r>
        <w:rPr>
          <w:rFonts w:ascii="Times New Roman" w:hAnsi="Times New Roman" w:cs="Times New Roman"/>
        </w:rPr>
        <w:t xml:space="preserve">, </w:t>
      </w:r>
      <w:r w:rsidRPr="006164F4">
        <w:rPr>
          <w:rFonts w:ascii="Times New Roman" w:hAnsi="Times New Roman" w:cs="Times New Roman"/>
        </w:rPr>
        <w:t xml:space="preserve"> jak wynikająca z </w:t>
      </w:r>
      <w:r>
        <w:rPr>
          <w:rFonts w:ascii="Times New Roman" w:hAnsi="Times New Roman" w:cs="Times New Roman"/>
        </w:rPr>
        <w:t>zaoferowanej przez Wykonawcę w formularzu ofertowym ceny netto 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>amawiającego</w:t>
      </w:r>
      <w:r>
        <w:rPr>
          <w:rFonts w:ascii="Times New Roman" w:hAnsi="Times New Roman" w:cs="Times New Roman"/>
          <w:b/>
        </w:rPr>
        <w:t>)</w:t>
      </w:r>
      <w:r w:rsidRPr="006164F4">
        <w:rPr>
          <w:rFonts w:ascii="Times New Roman" w:hAnsi="Times New Roman" w:cs="Times New Roman"/>
        </w:rPr>
        <w:t>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8. PODSTAWY WYKLUCZENIA WYKONAWCY Z POSTĘPOWANIA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8.1. Z postępowania wyklucza się Wykonawcę na podstawie art. 24 ust. 1 pkt. 12 – 23 Ustawy. </w:t>
      </w: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8.2. Z postępowania o udzielenie zamówienia wyklucza się także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ykonawcę: 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numPr>
          <w:ilvl w:val="1"/>
          <w:numId w:val="2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 stosunku do którego otwarto likwidację, w zatwierdzonym przez sąd układzie </w:t>
      </w:r>
      <w:r>
        <w:rPr>
          <w:rFonts w:ascii="Times New Roman" w:hAnsi="Times New Roman" w:cs="Times New Roman"/>
        </w:rPr>
        <w:t xml:space="preserve">                     </w:t>
      </w:r>
      <w:r w:rsidRPr="006164F4">
        <w:rPr>
          <w:rFonts w:ascii="Times New Roman" w:hAnsi="Times New Roman" w:cs="Times New Roman"/>
        </w:rPr>
        <w:t xml:space="preserve">w postępowaniu restrukturyzacyjnym jest przewidziane zaspokojenie wierzycieli przez likwidację jego majątku lub sąd zarządził likwidację jego majątku w trybie art. 332 ust. 1 ustawy z dnia 15 maja 2015 r. – Prawo restrukturyzacyjne lub którego upadłość ogłoszono, </w:t>
      </w:r>
      <w:r>
        <w:rPr>
          <w:rFonts w:ascii="Times New Roman" w:hAnsi="Times New Roman" w:cs="Times New Roman"/>
        </w:rPr>
        <w:t xml:space="preserve">     </w:t>
      </w:r>
      <w:r w:rsidRPr="006164F4">
        <w:rPr>
          <w:rFonts w:ascii="Times New Roman" w:hAnsi="Times New Roman" w:cs="Times New Roman"/>
        </w:rPr>
        <w:t>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– Prawo upadłościowe;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numPr>
          <w:ilvl w:val="1"/>
          <w:numId w:val="2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który naruszył obowiązki dotyczące płatności podatków, opłat lub składek na ubezpieczenia społeczne lub zdrowotne, co zamawiający jest w stanie wykazać za pomocą stosownych środków dowodowych, z wyjątkiem przypadku, o którym mowa w art. 24 ust. 1 pkt. 15 Ustawy, chyba że wykonawca dokonał płatności należnych podatków, opłat lub składek na ubezpieczenia społeczne lub zdrowotne wraz </w:t>
      </w:r>
      <w:r>
        <w:rPr>
          <w:rFonts w:ascii="Times New Roman" w:hAnsi="Times New Roman" w:cs="Times New Roman"/>
        </w:rPr>
        <w:t xml:space="preserve"> </w:t>
      </w:r>
      <w:r w:rsidRPr="006164F4">
        <w:rPr>
          <w:rFonts w:ascii="Times New Roman" w:hAnsi="Times New Roman" w:cs="Times New Roman"/>
        </w:rPr>
        <w:t>z odsetkami lub grzywnami lub zawarł wiążące porozumienie w sprawie spłaty tych należności.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8.3. Wykonawca, w terminie 3 dni od zamieszczenia na stronie internetowej informacji, o której mowa w art. 86 ust. 5 Ustawy, przekazuje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amawiającemu oświadczenie o przynależności lub braku przynależności do tej samej grupy kapitałowej</w:t>
      </w:r>
      <w:r>
        <w:rPr>
          <w:rFonts w:ascii="Times New Roman" w:hAnsi="Times New Roman" w:cs="Times New Roman"/>
        </w:rPr>
        <w:t xml:space="preserve"> (</w:t>
      </w:r>
      <w:r w:rsidRPr="00F41F35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9</w:t>
      </w:r>
      <w:r w:rsidRPr="00F41F35">
        <w:rPr>
          <w:rFonts w:ascii="Times New Roman" w:hAnsi="Times New Roman" w:cs="Times New Roman"/>
          <w:b/>
        </w:rPr>
        <w:t xml:space="preserve"> do SIWZ</w:t>
      </w:r>
      <w:r>
        <w:rPr>
          <w:rFonts w:ascii="Times New Roman" w:hAnsi="Times New Roman" w:cs="Times New Roman"/>
        </w:rPr>
        <w:t>)</w:t>
      </w:r>
      <w:r w:rsidRPr="006164F4">
        <w:rPr>
          <w:rFonts w:ascii="Times New Roman" w:hAnsi="Times New Roman" w:cs="Times New Roman"/>
        </w:rPr>
        <w:t xml:space="preserve">. Wraz ze złożeniem oświadczenia,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może przedstawić dowody, że powiązania z innym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ykonawcą nie prowadzą do zakłócenia konkurencji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 postępowaniu o udzielenie zamówienia.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8.4. Zamawiający wymaga, aby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ykonawca który zamierza powierzyć wykonanie części zamówienia podwykonawcom, przedkładał oświadczenie dotyczące braku istnienia również wobec podwykonawców podstaw wykluczenia.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8.5. Zamawiający skorzysta z dokumentów znajdujących się w ogólnie dostępnych bazach danych.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8.6. W celu poświadczenia, iż brak jest podstaw do wykluczenia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ykonawcy z postępowania </w:t>
      </w:r>
      <w:r>
        <w:rPr>
          <w:rFonts w:ascii="Times New Roman" w:hAnsi="Times New Roman" w:cs="Times New Roman"/>
        </w:rPr>
        <w:t xml:space="preserve">               </w:t>
      </w:r>
      <w:r w:rsidRPr="006164F4">
        <w:rPr>
          <w:rFonts w:ascii="Times New Roman" w:hAnsi="Times New Roman" w:cs="Times New Roman"/>
        </w:rPr>
        <w:t xml:space="preserve">o udzielenie zamówienia w okolicznościach, o których mowa w art. 24 Ustawy,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ykonawca zobowiązany jest złożyć:</w:t>
      </w:r>
    </w:p>
    <w:p w:rsidR="00DF31F0" w:rsidRPr="006164F4" w:rsidRDefault="00DF31F0" w:rsidP="002D643E">
      <w:pPr>
        <w:pStyle w:val="justify"/>
        <w:numPr>
          <w:ilvl w:val="1"/>
          <w:numId w:val="3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Odpis z właściwego rejestru lub z centralnej ewidencji i informacji o działalności gospodarczej, jeżeli odrębne przepisy wymagają wpisu do rejestru lub ewidencji, w celu potwierdzenia braku podstaw wykluczenia na podstawie art. 24 ust. 5 pkt 1 Ustawy</w:t>
      </w:r>
      <w:r>
        <w:rPr>
          <w:rFonts w:ascii="Times New Roman" w:hAnsi="Times New Roman" w:cs="Times New Roman"/>
        </w:rPr>
        <w:t xml:space="preserve"> oraz uprawnienia do podpisywanie oświadczenia woli bądź udzielania pełnomocnictw</w:t>
      </w:r>
      <w:r w:rsidRPr="006164F4">
        <w:rPr>
          <w:rFonts w:ascii="Times New Roman" w:hAnsi="Times New Roman" w:cs="Times New Roman"/>
        </w:rPr>
        <w:t xml:space="preserve"> </w:t>
      </w:r>
      <w:r w:rsidRPr="006164F4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</w:rPr>
        <w:t xml:space="preserve">odpis wystawiony nie wcześniej jak 6 miesięcy przed terminem składania ofert,  </w:t>
      </w:r>
      <w:r w:rsidRPr="006164F4">
        <w:rPr>
          <w:rFonts w:ascii="Times New Roman" w:hAnsi="Times New Roman" w:cs="Times New Roman"/>
          <w:b/>
        </w:rPr>
        <w:t xml:space="preserve">dokument składany </w:t>
      </w:r>
      <w:r>
        <w:rPr>
          <w:rFonts w:ascii="Times New Roman" w:hAnsi="Times New Roman" w:cs="Times New Roman"/>
          <w:b/>
        </w:rPr>
        <w:t>wraz z formularzem ofertowym</w:t>
      </w:r>
      <w:r w:rsidRPr="006164F4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>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numPr>
          <w:ilvl w:val="1"/>
          <w:numId w:val="3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Zaświadczenie właściwego naczelnika urzędu skarbowego potwierdzającego,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nie zalega z opłacaniem podatków, wystawione nie wcześniej niż 3 miesiące przed upływem terminu składania ofert lub innego dokumentu potwierdzającego,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zawarł porozumienie z właściwym organem podatkowym w sprawie spłat tych należności wraz </w:t>
      </w:r>
      <w:r>
        <w:rPr>
          <w:rFonts w:ascii="Times New Roman" w:hAnsi="Times New Roman" w:cs="Times New Roman"/>
        </w:rPr>
        <w:t xml:space="preserve">          </w:t>
      </w:r>
      <w:r w:rsidRPr="006164F4">
        <w:rPr>
          <w:rFonts w:ascii="Times New Roman" w:hAnsi="Times New Roman" w:cs="Times New Roman"/>
        </w:rPr>
        <w:t>z ewentualnymi odsetkami lub grzywnami, w szczególności uzyskał przewidziane prawem zwolnienie, odroczenie lub rozłożenie na raty zaległych płatności lub wstrzymanie w całości wykonania decyzji właściwego organu 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>amawiającego)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numPr>
          <w:ilvl w:val="1"/>
          <w:numId w:val="3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Zaświadczenie właściwej terenowej jednostki organizacyjnej Zakładu Ubezpieczeń Społecznych lub Kasy Rolniczego Ubezpieczenia Społecznego albo innego dokumentu potwierdzającego,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nie zalega z opłacaniem składek na ubezpieczenia społeczne lub zdrowotne, wystawione nie wcześniej niż 3 miesiące przed upływem terminu składania ofert lub innego dokumentu potwierdzającego, że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zawarł porozumienie </w:t>
      </w:r>
      <w:r>
        <w:rPr>
          <w:rFonts w:ascii="Times New Roman" w:hAnsi="Times New Roman" w:cs="Times New Roman"/>
        </w:rPr>
        <w:t xml:space="preserve">                 </w:t>
      </w:r>
      <w:r w:rsidRPr="006164F4">
        <w:rPr>
          <w:rFonts w:ascii="Times New Roman" w:hAnsi="Times New Roman" w:cs="Times New Roman"/>
        </w:rPr>
        <w:t>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 (</w:t>
      </w:r>
      <w:r w:rsidRPr="006164F4">
        <w:rPr>
          <w:rFonts w:ascii="Times New Roman" w:hAnsi="Times New Roman" w:cs="Times New Roman"/>
          <w:b/>
        </w:rPr>
        <w:t xml:space="preserve">dokument składany na wezwanie </w:t>
      </w:r>
      <w:r>
        <w:rPr>
          <w:rFonts w:ascii="Times New Roman" w:hAnsi="Times New Roman" w:cs="Times New Roman"/>
          <w:b/>
        </w:rPr>
        <w:t>Z</w:t>
      </w:r>
      <w:r w:rsidRPr="006164F4">
        <w:rPr>
          <w:rFonts w:ascii="Times New Roman" w:hAnsi="Times New Roman" w:cs="Times New Roman"/>
          <w:b/>
        </w:rPr>
        <w:t>amawiającego)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8.7. Jeżeli Wykonawca ma siedzibę lub miejsce zamieszkania poza terytorium Rzeczypospolitej Polskiej zamiast dokumentów urzędowych określonych powyżej składa: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numPr>
          <w:ilvl w:val="1"/>
          <w:numId w:val="4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Dokument lub dokumenty wystawione w kraju, w którym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ma siedzibę lub miejsce zamieszkania, potwierdzające odpowiednio, że nie zalega z opłacaniem podatków, opłat, składek na ubezpieczenie społeczne lub zdrowotne albo że zawarł porozumienie </w:t>
      </w:r>
      <w:r>
        <w:rPr>
          <w:rFonts w:ascii="Times New Roman" w:hAnsi="Times New Roman" w:cs="Times New Roman"/>
        </w:rPr>
        <w:t xml:space="preserve">            </w:t>
      </w:r>
      <w:r w:rsidRPr="006164F4">
        <w:rPr>
          <w:rFonts w:ascii="Times New Roman" w:hAnsi="Times New Roman" w:cs="Times New Roman"/>
        </w:rPr>
        <w:t>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organu, wystawiony nie wcześniej niż 3 miesiące przed upływem terminu składania ofert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numPr>
          <w:ilvl w:val="1"/>
          <w:numId w:val="4"/>
        </w:numPr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Dokument lub dokumenty wystawione w kraju, w którym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ykonawca ma siedzibę lub miejsce zamieszkania, potwierdzające odpowiednio, że nie otwarto jego likwidacji ani nie ogłoszono upadłości, wystawiony nie wcześniej niż 6 miesięcy przed upływem terminu składania ofert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9. WYMAGANIA DOTYCZĄCE OŚWIADCZEŃ I DOKUMENTÓW.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9.1.</w:t>
      </w:r>
      <w:r w:rsidRPr="006164F4">
        <w:rPr>
          <w:rFonts w:ascii="Times New Roman" w:hAnsi="Times New Roman" w:cs="Times New Roman"/>
          <w:b/>
        </w:rPr>
        <w:t>Zamawiający w niniejszym postępowaniu stosuje „procedurę odwróconą na postawie art. 24aa Ustawy</w:t>
      </w:r>
      <w:r w:rsidRPr="006164F4">
        <w:rPr>
          <w:rFonts w:ascii="Times New Roman" w:hAnsi="Times New Roman" w:cs="Times New Roman"/>
        </w:rPr>
        <w:t xml:space="preserve">. </w:t>
      </w: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W związku z </w:t>
      </w:r>
      <w:r>
        <w:rPr>
          <w:rFonts w:ascii="Times New Roman" w:hAnsi="Times New Roman" w:cs="Times New Roman"/>
        </w:rPr>
        <w:t>powyższym Z</w:t>
      </w:r>
      <w:r w:rsidRPr="006164F4">
        <w:rPr>
          <w:rFonts w:ascii="Times New Roman" w:hAnsi="Times New Roman" w:cs="Times New Roman"/>
        </w:rPr>
        <w:t xml:space="preserve">amawiający w pierwszej kolejności dokona oceny ofert a następnie wzywa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ykonawcę którego ofertę oceniono najwyżej do przedłożenia pozostałych – wymaganych SIWZ dokumentów po czym zbada</w:t>
      </w:r>
      <w:r>
        <w:rPr>
          <w:rFonts w:ascii="Times New Roman" w:hAnsi="Times New Roman" w:cs="Times New Roman"/>
        </w:rPr>
        <w:t xml:space="preserve">, </w:t>
      </w:r>
      <w:r w:rsidRPr="006164F4">
        <w:rPr>
          <w:rFonts w:ascii="Times New Roman" w:hAnsi="Times New Roman" w:cs="Times New Roman"/>
        </w:rPr>
        <w:t xml:space="preserve"> czy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którego oferta została oceniona jako najkorzystniejsza, nie podlega wykluczeniu oraz spełnia warunki udziału w postępowaniu. Jeżeli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którego oferta została wybrana uchyla się od zawarcia umowy lub nie wnosi wymaganego zabezpieczenia należytego wykonania umowy, 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amawiający dokona wyboru oferty najkorzystniejszej spośród pozostałych ofert bez przeprowadzania ich ponownego badania i oceny, chyba że zachodzą przesłanki unieważnienia postępowania, o których mowa w art. 93 ust. 1 Ustawy.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C55F93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9.2. Do oferty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ykonawca dołącza aktualne na dzień składania ofert oświadczenie w zakresie wskazanym przez Zamawiającego. Informacje zawarte w oświadczeniu stanowią wstępne potwierdzenie, że Wykonawca nie podlega wykluczeniu oraz spełnia warunki udziału w postępowaniu </w:t>
      </w:r>
      <w:r w:rsidRPr="00C55F93">
        <w:rPr>
          <w:rFonts w:ascii="Times New Roman" w:hAnsi="Times New Roman" w:cs="Times New Roman"/>
        </w:rPr>
        <w:t>(</w:t>
      </w:r>
      <w:r w:rsidRPr="00EE7E25">
        <w:rPr>
          <w:rFonts w:ascii="Times New Roman" w:hAnsi="Times New Roman" w:cs="Times New Roman"/>
          <w:b/>
        </w:rPr>
        <w:t>załącznik nr 5</w:t>
      </w:r>
      <w:r w:rsidRPr="00C55F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W</w:t>
      </w:r>
      <w:r w:rsidRPr="00C55F93">
        <w:rPr>
          <w:rFonts w:ascii="Times New Roman" w:hAnsi="Times New Roman" w:cs="Times New Roman"/>
        </w:rPr>
        <w:t>ykonawca składa wraz z formularzem ofertowym).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076BE8" w:rsidRDefault="00DF31F0" w:rsidP="002D643E">
      <w:pPr>
        <w:pStyle w:val="justify"/>
        <w:rPr>
          <w:rFonts w:ascii="Times New Roman" w:hAnsi="Times New Roman" w:cs="Times New Roman"/>
          <w:color w:val="000000"/>
        </w:rPr>
      </w:pPr>
      <w:r w:rsidRPr="006164F4">
        <w:rPr>
          <w:rFonts w:ascii="Times New Roman" w:hAnsi="Times New Roman" w:cs="Times New Roman"/>
        </w:rPr>
        <w:t>9.3. Wykonawca, który powołuje się na zasoby innych podmiotów, w celu wykazania braku istnienia wobec nich pods</w:t>
      </w:r>
      <w:r>
        <w:rPr>
          <w:rFonts w:ascii="Times New Roman" w:hAnsi="Times New Roman" w:cs="Times New Roman"/>
        </w:rPr>
        <w:t>taw wykluczenia oraz spełniania</w:t>
      </w:r>
      <w:r w:rsidRPr="006164F4">
        <w:rPr>
          <w:rFonts w:ascii="Times New Roman" w:hAnsi="Times New Roman" w:cs="Times New Roman"/>
        </w:rPr>
        <w:t xml:space="preserve"> w zakresie, w jakim powołuje się </w:t>
      </w:r>
      <w:r>
        <w:rPr>
          <w:rFonts w:ascii="Times New Roman" w:hAnsi="Times New Roman" w:cs="Times New Roman"/>
        </w:rPr>
        <w:t xml:space="preserve">na ich zasoby, warunków udziału </w:t>
      </w:r>
      <w:r w:rsidRPr="006164F4">
        <w:rPr>
          <w:rFonts w:ascii="Times New Roman" w:hAnsi="Times New Roman" w:cs="Times New Roman"/>
        </w:rPr>
        <w:t xml:space="preserve">w postępowaniu zamieszcza informacje o tych podmiotach w oświadczeniu </w:t>
      </w:r>
      <w:r w:rsidRPr="00076BE8">
        <w:rPr>
          <w:rFonts w:ascii="Times New Roman" w:hAnsi="Times New Roman" w:cs="Times New Roman"/>
          <w:color w:val="000000"/>
        </w:rPr>
        <w:t>(</w:t>
      </w:r>
      <w:r w:rsidRPr="00EE7E25">
        <w:rPr>
          <w:rFonts w:ascii="Times New Roman" w:hAnsi="Times New Roman" w:cs="Times New Roman"/>
          <w:b/>
          <w:color w:val="000000"/>
        </w:rPr>
        <w:t>załącznik nr 5 do SIWZ</w:t>
      </w:r>
      <w:r w:rsidRPr="00076BE8">
        <w:rPr>
          <w:rFonts w:ascii="Times New Roman" w:hAnsi="Times New Roman" w:cs="Times New Roman"/>
          <w:color w:val="000000"/>
        </w:rPr>
        <w:t>).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9.4. W przypadku wspólnego ubiegania się o zamówienie przez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ykonawców, oświadczenie składa każdy 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 xml:space="preserve">ykonawców wspólnie ubiegających się o zamówienie. Dokumenty te potwierdzają spełnianie warunków udziału w postępowaniu w zakresie, w którym każdy 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ykonawców wykazuje spełnianie warunków udziału w postępowaniu oraz braku podstaw do wykluczenia.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  <w:r w:rsidRPr="006164F4">
        <w:rPr>
          <w:rStyle w:val="bold"/>
          <w:rFonts w:ascii="Times New Roman" w:hAnsi="Times New Roman" w:cs="Times New Roman"/>
        </w:rPr>
        <w:t>10. SPOSÓB POROZUMIEWANIA SIĘ Z ZAMAWIAJĄCYM.</w:t>
      </w:r>
    </w:p>
    <w:p w:rsidR="00DF31F0" w:rsidRPr="006164F4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164F4" w:rsidRDefault="00DF31F0" w:rsidP="00616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10.1. Wyjaśnienia dotyczące Specyfikacji Istotnych Warunków Zamówienia udzielane będą nie później jak </w:t>
      </w:r>
      <w:r w:rsidRPr="006164F4">
        <w:rPr>
          <w:rFonts w:ascii="Times New Roman" w:hAnsi="Times New Roman" w:cs="Times New Roman"/>
          <w:lang w:eastAsia="en-US"/>
        </w:rPr>
        <w:t>na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6164F4">
        <w:rPr>
          <w:rFonts w:ascii="Times New Roman" w:hAnsi="Times New Roman" w:cs="Times New Roman"/>
          <w:lang w:eastAsia="en-US"/>
        </w:rPr>
        <w:t>2 dni przed upływem terminu składania ofert pod warunkiem</w:t>
      </w:r>
      <w:r>
        <w:rPr>
          <w:rFonts w:ascii="Times New Roman" w:hAnsi="Times New Roman" w:cs="Times New Roman"/>
          <w:lang w:eastAsia="en-US"/>
        </w:rPr>
        <w:t>,</w:t>
      </w:r>
      <w:r w:rsidRPr="006164F4">
        <w:rPr>
          <w:rFonts w:ascii="Times New Roman" w:hAnsi="Times New Roman" w:cs="Times New Roman"/>
          <w:lang w:eastAsia="en-US"/>
        </w:rPr>
        <w:t xml:space="preserve"> że wniosek o wyjaśnienie treści specyfikacji isto</w:t>
      </w:r>
      <w:r>
        <w:rPr>
          <w:rFonts w:ascii="Times New Roman" w:hAnsi="Times New Roman" w:cs="Times New Roman"/>
          <w:lang w:eastAsia="en-US"/>
        </w:rPr>
        <w:t>tnych warunków zamówienia wpłynie do Z</w:t>
      </w:r>
      <w:r w:rsidRPr="006164F4">
        <w:rPr>
          <w:rFonts w:ascii="Times New Roman" w:hAnsi="Times New Roman" w:cs="Times New Roman"/>
          <w:lang w:eastAsia="en-US"/>
        </w:rPr>
        <w:t>amawiającego nie później niż do końca dnia, w którym upływa połowa wyznaczonego terminu składania ofert.</w:t>
      </w:r>
    </w:p>
    <w:p w:rsidR="00DF31F0" w:rsidRPr="006164F4" w:rsidRDefault="00DF31F0" w:rsidP="006164F4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 xml:space="preserve">10.2. W niniejszym postępowaniu wszelkie oświadczenia, wnioski, zawiadomienia, wezwania oraz informacje </w:t>
      </w:r>
      <w:r>
        <w:rPr>
          <w:rFonts w:ascii="Times New Roman" w:hAnsi="Times New Roman" w:cs="Times New Roman"/>
        </w:rPr>
        <w:t>Z</w:t>
      </w:r>
      <w:r w:rsidRPr="006164F4">
        <w:rPr>
          <w:rFonts w:ascii="Times New Roman" w:hAnsi="Times New Roman" w:cs="Times New Roman"/>
        </w:rPr>
        <w:t>amaw</w:t>
      </w:r>
      <w:r>
        <w:rPr>
          <w:rFonts w:ascii="Times New Roman" w:hAnsi="Times New Roman" w:cs="Times New Roman"/>
        </w:rPr>
        <w:t>iający i W</w:t>
      </w:r>
      <w:r w:rsidRPr="006164F4">
        <w:rPr>
          <w:rFonts w:ascii="Times New Roman" w:hAnsi="Times New Roman" w:cs="Times New Roman"/>
        </w:rPr>
        <w:t>ykonawcy przekazują pisemnie</w:t>
      </w:r>
      <w:r>
        <w:rPr>
          <w:rFonts w:ascii="Times New Roman" w:hAnsi="Times New Roman" w:cs="Times New Roman"/>
        </w:rPr>
        <w:t xml:space="preserve"> pocztą lub</w:t>
      </w:r>
      <w:r w:rsidRPr="006164F4">
        <w:rPr>
          <w:rFonts w:ascii="Times New Roman" w:hAnsi="Times New Roman" w:cs="Times New Roman"/>
        </w:rPr>
        <w:t xml:space="preserve"> drogą elektroniczną.</w:t>
      </w:r>
    </w:p>
    <w:p w:rsidR="00DF31F0" w:rsidRPr="006164F4" w:rsidRDefault="00DF31F0" w:rsidP="006164F4">
      <w:pPr>
        <w:pStyle w:val="justify"/>
        <w:rPr>
          <w:rFonts w:ascii="Times New Roman" w:hAnsi="Times New Roman" w:cs="Times New Roman"/>
        </w:rPr>
      </w:pPr>
      <w:r w:rsidRPr="006164F4">
        <w:rPr>
          <w:rFonts w:ascii="Times New Roman" w:hAnsi="Times New Roman" w:cs="Times New Roman"/>
        </w:rPr>
        <w:t>10.3. Wybrany sposób przekazywania oświadczeń, wniosków, zawiadomień wezwań oraz informacji nie może ograniczać konkurencji;</w:t>
      </w:r>
      <w:r>
        <w:rPr>
          <w:rFonts w:ascii="Times New Roman" w:hAnsi="Times New Roman" w:cs="Times New Roman"/>
        </w:rPr>
        <w:t xml:space="preserve"> </w:t>
      </w:r>
      <w:r w:rsidRPr="006164F4">
        <w:rPr>
          <w:rFonts w:ascii="Times New Roman" w:hAnsi="Times New Roman" w:cs="Times New Roman"/>
        </w:rPr>
        <w:t xml:space="preserve"> zawsze dopuszczalna jest forma pisemna, z zastrzeżeniem wyjątków przewidzianych w Ustawie.</w:t>
      </w:r>
    </w:p>
    <w:p w:rsidR="00DF31F0" w:rsidRPr="006164F4" w:rsidRDefault="00DF31F0" w:rsidP="006164F4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10.4. Osoba</w:t>
      </w:r>
      <w:r w:rsidRPr="006164F4">
        <w:rPr>
          <w:rFonts w:ascii="Times New Roman" w:hAnsi="Times New Roman" w:cs="Times New Roman"/>
        </w:rPr>
        <w:t xml:space="preserve"> uprawnion</w:t>
      </w:r>
      <w:r>
        <w:rPr>
          <w:rFonts w:ascii="Times New Roman" w:hAnsi="Times New Roman" w:cs="Times New Roman"/>
        </w:rPr>
        <w:t>a</w:t>
      </w:r>
      <w:r w:rsidRPr="006164F4">
        <w:rPr>
          <w:rFonts w:ascii="Times New Roman" w:hAnsi="Times New Roman" w:cs="Times New Roman"/>
        </w:rPr>
        <w:t xml:space="preserve"> do kontaktu z </w:t>
      </w:r>
      <w:r>
        <w:rPr>
          <w:rFonts w:ascii="Times New Roman" w:hAnsi="Times New Roman" w:cs="Times New Roman"/>
        </w:rPr>
        <w:t>W</w:t>
      </w:r>
      <w:r w:rsidRPr="006164F4">
        <w:rPr>
          <w:rFonts w:ascii="Times New Roman" w:hAnsi="Times New Roman" w:cs="Times New Roman"/>
        </w:rPr>
        <w:t>ykonawcami:</w:t>
      </w:r>
    </w:p>
    <w:p w:rsidR="00DF31F0" w:rsidRPr="006164F4" w:rsidRDefault="00DF31F0" w:rsidP="00F56168">
      <w:pPr>
        <w:pStyle w:val="justify"/>
        <w:ind w:left="927"/>
        <w:jc w:val="center"/>
        <w:rPr>
          <w:rStyle w:val="bold"/>
          <w:rFonts w:ascii="Times New Roman" w:hAnsi="Times New Roman" w:cs="Times New Roman"/>
          <w:b w:val="0"/>
        </w:rPr>
      </w:pPr>
      <w:r>
        <w:rPr>
          <w:rStyle w:val="bold"/>
          <w:rFonts w:ascii="Times New Roman" w:hAnsi="Times New Roman" w:cs="Times New Roman"/>
        </w:rPr>
        <w:t>Stanisław Twardowski – Zastępca Kierownika Referatu Planowania i Rozwoju</w:t>
      </w:r>
    </w:p>
    <w:p w:rsidR="00DF31F0" w:rsidRDefault="00DF31F0" w:rsidP="00F56168">
      <w:pPr>
        <w:pStyle w:val="p"/>
        <w:jc w:val="center"/>
        <w:rPr>
          <w:rFonts w:ascii="Times New Roman" w:hAnsi="Times New Roman" w:cs="Times New Roman"/>
          <w:lang w:val="en-US"/>
        </w:rPr>
      </w:pPr>
      <w:r w:rsidRPr="00F56168">
        <w:rPr>
          <w:rFonts w:ascii="Times New Roman" w:hAnsi="Times New Roman" w:cs="Times New Roman"/>
          <w:lang w:val="en-US"/>
        </w:rPr>
        <w:t>e-mail: twardowski@kamienieczabkowicki.eu</w:t>
      </w:r>
    </w:p>
    <w:p w:rsidR="00DF31F0" w:rsidRPr="00735569" w:rsidRDefault="00DF31F0" w:rsidP="00F56168">
      <w:pPr>
        <w:autoSpaceDE w:val="0"/>
        <w:autoSpaceDN w:val="0"/>
        <w:spacing w:before="100" w:beforeAutospacing="1" w:after="100" w:afterAutospacing="1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10.5. </w:t>
      </w:r>
      <w:r w:rsidRPr="00F56168">
        <w:rPr>
          <w:rFonts w:ascii="Times New Roman" w:hAnsi="Times New Roman" w:cs="Times New Roman"/>
        </w:rPr>
        <w:t xml:space="preserve">Zamawiający nie dopuszcza porozumiewania się z </w:t>
      </w:r>
      <w:r>
        <w:rPr>
          <w:rFonts w:ascii="Times New Roman" w:hAnsi="Times New Roman" w:cs="Times New Roman"/>
        </w:rPr>
        <w:t>W</w:t>
      </w:r>
      <w:r w:rsidRPr="00F56168">
        <w:rPr>
          <w:rFonts w:ascii="Times New Roman" w:hAnsi="Times New Roman" w:cs="Times New Roman"/>
        </w:rPr>
        <w:t>ykonawcami za pośrednictwem telefonu.</w:t>
      </w:r>
    </w:p>
    <w:p w:rsidR="00DF31F0" w:rsidRPr="00F56168" w:rsidRDefault="00DF31F0" w:rsidP="00F56168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11. WYMAGANIA DOTYCZĄCE WADIUM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11.1. Wykonawca zobowiązany jest wnieść wadium w wysokości: </w:t>
      </w:r>
      <w:r>
        <w:rPr>
          <w:rFonts w:ascii="Times New Roman" w:hAnsi="Times New Roman" w:cs="Times New Roman"/>
          <w:b/>
        </w:rPr>
        <w:t>1</w:t>
      </w:r>
      <w:r w:rsidRPr="00A637C6">
        <w:rPr>
          <w:rFonts w:ascii="Times New Roman" w:hAnsi="Times New Roman" w:cs="Times New Roman"/>
          <w:b/>
        </w:rPr>
        <w:t>0 000,00 zł</w:t>
      </w:r>
      <w:r w:rsidRPr="00A637C6">
        <w:rPr>
          <w:rFonts w:ascii="Times New Roman" w:hAnsi="Times New Roman" w:cs="Times New Roman"/>
        </w:rPr>
        <w:t xml:space="preserve">. (słownie: </w:t>
      </w:r>
      <w:r>
        <w:rPr>
          <w:rFonts w:ascii="Times New Roman" w:hAnsi="Times New Roman" w:cs="Times New Roman"/>
        </w:rPr>
        <w:t>dziesięć</w:t>
      </w:r>
      <w:r w:rsidRPr="00A637C6">
        <w:rPr>
          <w:rFonts w:ascii="Times New Roman" w:hAnsi="Times New Roman" w:cs="Times New Roman"/>
        </w:rPr>
        <w:t xml:space="preserve"> tysięcy zł. 00/100).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11.2. Wadium należy wnieść przed upływem terminu składania ofert, przy czym wniesienie wadium </w:t>
      </w:r>
      <w:r>
        <w:rPr>
          <w:rFonts w:ascii="Times New Roman" w:hAnsi="Times New Roman" w:cs="Times New Roman"/>
        </w:rPr>
        <w:t xml:space="preserve">  </w:t>
      </w:r>
      <w:r w:rsidRPr="00A637C6">
        <w:rPr>
          <w:rFonts w:ascii="Times New Roman" w:hAnsi="Times New Roman" w:cs="Times New Roman"/>
        </w:rPr>
        <w:t xml:space="preserve">w pieniądzu za pomocą przelewu bankowego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amawiający będzie uważał za skuteczne tylko wówczas, gdy przed upływem terminu składania ofert kwota wniesionego wadium będzie uznana na rachunku bankowym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amawiającego. Zaleca się, aby kopię dowodu wniesienia wadium załączyć do oferty.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11.3. Wadium może być wnoszone w jednej lub kilku następujących formach:</w:t>
      </w:r>
    </w:p>
    <w:p w:rsidR="00DF31F0" w:rsidRPr="00A637C6" w:rsidRDefault="00DF31F0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pieniądzu: przelewem na rachunek bankowy Zamawiającego: 1</w:t>
      </w:r>
      <w:r>
        <w:rPr>
          <w:rFonts w:ascii="Times New Roman" w:hAnsi="Times New Roman" w:cs="Times New Roman"/>
        </w:rPr>
        <w:t xml:space="preserve">6 9533 1030 2005 0000 0114 0002, z dopiskiem: Wadium – przetarg „Dowóz uczniów do szkół”. </w:t>
      </w:r>
    </w:p>
    <w:p w:rsidR="00DF31F0" w:rsidRPr="00A637C6" w:rsidRDefault="00DF31F0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poręczeniach bankowych lub poręczeniach spółdzielczej kasy oszczędnościowo-kredytowej, </w:t>
      </w:r>
      <w:r>
        <w:rPr>
          <w:rFonts w:ascii="Times New Roman" w:hAnsi="Times New Roman" w:cs="Times New Roman"/>
        </w:rPr>
        <w:t xml:space="preserve">   </w:t>
      </w:r>
      <w:r w:rsidRPr="00A637C6">
        <w:rPr>
          <w:rFonts w:ascii="Times New Roman" w:hAnsi="Times New Roman" w:cs="Times New Roman"/>
        </w:rPr>
        <w:t>z tym że poręczenie kasy jest zawsze poręczeniem pieniężnym;</w:t>
      </w:r>
    </w:p>
    <w:p w:rsidR="00DF31F0" w:rsidRPr="00A637C6" w:rsidRDefault="00DF31F0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gwarancjach bankowych;</w:t>
      </w:r>
    </w:p>
    <w:p w:rsidR="00DF31F0" w:rsidRPr="00A637C6" w:rsidRDefault="00DF31F0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gwarancjach ubezpieczeniowych;</w:t>
      </w:r>
    </w:p>
    <w:p w:rsidR="00DF31F0" w:rsidRPr="00A637C6" w:rsidRDefault="00DF31F0" w:rsidP="002D643E">
      <w:pPr>
        <w:pStyle w:val="justify"/>
        <w:numPr>
          <w:ilvl w:val="0"/>
          <w:numId w:val="6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poręczeniach udzielanych przez podmioty, o których mowa w art. 6b ust. 5 pkt. 2 ustawy </w:t>
      </w:r>
      <w:r>
        <w:rPr>
          <w:rFonts w:ascii="Times New Roman" w:hAnsi="Times New Roman" w:cs="Times New Roman"/>
        </w:rPr>
        <w:t xml:space="preserve">        </w:t>
      </w:r>
      <w:r w:rsidRPr="00A637C6">
        <w:rPr>
          <w:rFonts w:ascii="Times New Roman" w:hAnsi="Times New Roman" w:cs="Times New Roman"/>
        </w:rPr>
        <w:t>z dnia 9 listopada 2000 r. o utworzeniu Polskiej Agencji Rozwoju Przedsiębiorczości.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11.4. Zwrot lub zatrzymanie wadium następuje na zasadach określonych w art. 46 Ustawy.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11.5. Wadium wnoszone w innej niż pieniądz formie musi posiadać ważność co najmniej do końca terminu związania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 złożoną przez niego ofertą.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11.6. W przypadku wniesienia wadium w innej formie niż pieniądz, należy załączyć do oferty przedmiotowy dokument, nie spinając go w całość z ofertą.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12. TERMIN ZWIĄZANIA OFERTĄ I TERMIN OTWARCIA OFERT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12.1. Wykonawca pozostaje związany ofertą przez okres 30 dni.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12.2. Bieg terminu związania ofertą rozpoczyna się wraz z dniem otwarcia ofert.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12.3. Co najmniej na 3 dni przed upływem terminu związania ofertą Zamawiający może tylko raz zwrócić się do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 o wyrażenie zgody na przedłużenie tego terminu o oznaczony okres, nie dłuższy jednak niż 60 dni.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12.4. Przedłużenie terminu związania ofertą jest dopuszczalne tylko z jednoczesnym przedłużeniem okresu ważności wadium albo, jeżeli nie jest to możliwe, z wniesieniem nowego wadium na przedłużony okres związania ofertą. Jeżeli przedłużenie terminu związania ofertą dokonywane jest po wyborze oferty najkorzystniejszej, obowiązek wniesienia nowego wadium lub jego przedłużenia dotyczy jedynie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ykonawcy, którego oferta została wybrana jako najkorzystniejsza.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13. OPIS SPOSOBU PRZYGOTOWYWANIA OFERT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13.1. Wykonawca może złożyć tylko jedną ofertę.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13.2. Wykonawcy mogą wspólnie ubiegać się o udzielenie zamówienia. W takim przypadku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ykonawcy ustanawiają pełnomocnika do reprezentowania ich w postępowaniu o udzielenie zamówienia albo reprezentowania w postępowaniu i zawarcia umowy w sprawie zamówienia publicznego. </w:t>
      </w:r>
      <w:r>
        <w:rPr>
          <w:rFonts w:ascii="Times New Roman" w:hAnsi="Times New Roman" w:cs="Times New Roman"/>
        </w:rPr>
        <w:t xml:space="preserve">Pełnomocnictwo powinno być wystawione z datą nie wcześniejszą jak 6 miesięcy przed terminem składania ofert. </w:t>
      </w:r>
      <w:r w:rsidRPr="00A637C6">
        <w:rPr>
          <w:rFonts w:ascii="Times New Roman" w:hAnsi="Times New Roman" w:cs="Times New Roman"/>
        </w:rPr>
        <w:t xml:space="preserve">Jeżeli oferta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ykonawców wspólnie ubiegających się o udzielenie zamówienia została wybrana,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amawiający </w:t>
      </w:r>
      <w:r w:rsidRPr="00C441E7">
        <w:rPr>
          <w:rFonts w:ascii="Times New Roman" w:hAnsi="Times New Roman" w:cs="Times New Roman"/>
        </w:rPr>
        <w:t xml:space="preserve">będzie </w:t>
      </w:r>
      <w:r w:rsidRPr="00A637C6">
        <w:rPr>
          <w:rFonts w:ascii="Times New Roman" w:hAnsi="Times New Roman" w:cs="Times New Roman"/>
        </w:rPr>
        <w:t xml:space="preserve">żądać przed zawarciem umowy w sprawie zamówienia publicznego umowy regulującej współpracę tych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ykonawców.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13.3. Oferta wraz ze stanowiącymi jej integralną część załącznikami musi być sporządzona przez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ykonawcę ściśle według postanowień SIWZ.</w:t>
      </w:r>
    </w:p>
    <w:p w:rsidR="00DF31F0" w:rsidRPr="003D1520" w:rsidRDefault="00DF31F0" w:rsidP="002D643E">
      <w:pPr>
        <w:pStyle w:val="justify"/>
        <w:rPr>
          <w:rFonts w:ascii="Times New Roman" w:hAnsi="Times New Roman" w:cs="Times New Roman"/>
          <w:b/>
          <w:color w:val="000000"/>
        </w:rPr>
      </w:pPr>
      <w:r w:rsidRPr="00A637C6">
        <w:rPr>
          <w:rFonts w:ascii="Times New Roman" w:hAnsi="Times New Roman" w:cs="Times New Roman"/>
        </w:rPr>
        <w:t xml:space="preserve">13.4. Oferta musi być sporządzona według wzoru formularza oferty stanowiącego </w:t>
      </w:r>
      <w:r w:rsidRPr="003D1520">
        <w:rPr>
          <w:rFonts w:ascii="Times New Roman" w:hAnsi="Times New Roman" w:cs="Times New Roman"/>
          <w:b/>
          <w:color w:val="000000"/>
        </w:rPr>
        <w:t>załącznik  nr 3 do SIWZ.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13.5. Oferta musi być sporządzona w języku polskim. Dokumenty sporządzone w języku obcym muszą być złożone wraz z tłumaczeniem na język polski.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13.6. Proponuje się, aby wszystkie zapisane strony oferty wraz z załącznikami były kolejno ponumerowane i złączone w sposób trwały oraz na każdej stronie podpisane przez osobę (osoby) uprawnione do składania oświadczeń woli w imieniu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ykonawcy, przy czym co najmniej </w:t>
      </w:r>
      <w:r>
        <w:rPr>
          <w:rFonts w:ascii="Times New Roman" w:hAnsi="Times New Roman" w:cs="Times New Roman"/>
        </w:rPr>
        <w:t xml:space="preserve">                  </w:t>
      </w:r>
      <w:r w:rsidRPr="00A637C6">
        <w:rPr>
          <w:rFonts w:ascii="Times New Roman" w:hAnsi="Times New Roman" w:cs="Times New Roman"/>
        </w:rPr>
        <w:t xml:space="preserve">w miejscach wskazanych przez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amawiającego (formularz oferty, oświadczenia)</w:t>
      </w:r>
      <w:r>
        <w:rPr>
          <w:rFonts w:ascii="Times New Roman" w:hAnsi="Times New Roman" w:cs="Times New Roman"/>
        </w:rPr>
        <w:t>,</w:t>
      </w:r>
      <w:r w:rsidRPr="00A637C6">
        <w:rPr>
          <w:rFonts w:ascii="Times New Roman" w:hAnsi="Times New Roman" w:cs="Times New Roman"/>
        </w:rPr>
        <w:t xml:space="preserve"> podpis powinien być czytelny (imię i nazwisko)</w:t>
      </w:r>
      <w:r>
        <w:rPr>
          <w:rFonts w:ascii="Times New Roman" w:hAnsi="Times New Roman" w:cs="Times New Roman"/>
        </w:rPr>
        <w:t xml:space="preserve"> lub podpis z imienną pieczęcią osoby/osób uprawnionych</w:t>
      </w:r>
      <w:r w:rsidRPr="00A637C6">
        <w:rPr>
          <w:rFonts w:ascii="Times New Roman" w:hAnsi="Times New Roman" w:cs="Times New Roman"/>
        </w:rPr>
        <w:t>. Pozostałe strony mogą być parafowane.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13.7. Wszelkie poprawki lub zmiany w tekście oferty muszą być parafowane przez osobę</w:t>
      </w:r>
      <w:r>
        <w:rPr>
          <w:rFonts w:ascii="Times New Roman" w:hAnsi="Times New Roman" w:cs="Times New Roman"/>
        </w:rPr>
        <w:t>/osoby</w:t>
      </w:r>
      <w:r w:rsidRPr="00A637C6">
        <w:rPr>
          <w:rFonts w:ascii="Times New Roman" w:hAnsi="Times New Roman" w:cs="Times New Roman"/>
        </w:rPr>
        <w:t xml:space="preserve"> podpisujące ofertę i opatrzone datami ich dokonania.</w:t>
      </w:r>
    </w:p>
    <w:p w:rsidR="00DF31F0" w:rsidRPr="00A637C6" w:rsidRDefault="00DF31F0" w:rsidP="00AB6D5A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13.8. Wykonawca jest zobowiązany wskazać w ofercie części zamówienia, które zamierza powierzyć podwykonawcom oraz zobowiązany jest do podania firm podwykonawców.</w:t>
      </w:r>
    </w:p>
    <w:p w:rsidR="00DF31F0" w:rsidRDefault="00DF31F0" w:rsidP="00AB6D5A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13.9. Do oferty wykonawca załącza</w:t>
      </w:r>
      <w:r>
        <w:rPr>
          <w:rFonts w:ascii="Times New Roman" w:hAnsi="Times New Roman" w:cs="Times New Roman"/>
        </w:rPr>
        <w:t>:</w:t>
      </w:r>
    </w:p>
    <w:p w:rsidR="00DF31F0" w:rsidRPr="00A637C6" w:rsidRDefault="00DF31F0" w:rsidP="00AB6D5A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A637C6">
        <w:rPr>
          <w:rFonts w:ascii="Times New Roman" w:hAnsi="Times New Roman" w:cs="Times New Roman"/>
        </w:rPr>
        <w:t xml:space="preserve"> oświadczenie o spełnianiu warunków oraz niepodleganiu wykluczeniu</w:t>
      </w:r>
      <w:r>
        <w:rPr>
          <w:rFonts w:ascii="Times New Roman" w:hAnsi="Times New Roman" w:cs="Times New Roman"/>
        </w:rPr>
        <w:t>,</w:t>
      </w:r>
      <w:r w:rsidRPr="00A637C6">
        <w:rPr>
          <w:rFonts w:ascii="Times New Roman" w:hAnsi="Times New Roman" w:cs="Times New Roman"/>
        </w:rPr>
        <w:t xml:space="preserve">  oraz</w:t>
      </w:r>
    </w:p>
    <w:p w:rsidR="00DF31F0" w:rsidRDefault="00DF31F0" w:rsidP="00AB6D5A">
      <w:pPr>
        <w:pStyle w:val="p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właściwy wypis z ewidencji działalności gospodarczej celem potwierdzenia umocowania osób składających oświadczenie woli do reprezentowania wykonawcy, oraz</w:t>
      </w:r>
    </w:p>
    <w:p w:rsidR="00DF31F0" w:rsidRDefault="00DF31F0" w:rsidP="00AB6D5A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637C6">
        <w:rPr>
          <w:rFonts w:ascii="Times New Roman" w:hAnsi="Times New Roman" w:cs="Times New Roman"/>
        </w:rPr>
        <w:t>odpowiednie pełnomocnictwa wraz z dokumentem potwierdzającym umocowanie do udzielania pełnomocnictw</w:t>
      </w:r>
      <w:r>
        <w:rPr>
          <w:rFonts w:ascii="Times New Roman" w:hAnsi="Times New Roman" w:cs="Times New Roman"/>
        </w:rPr>
        <w:t xml:space="preserve"> (jeżeli dotyczy - pełnomocnictwo powinno być wystawione z datą nie wcześniejszą jak 6 miesięcy przed terminem składania ofert.) oraz</w:t>
      </w:r>
    </w:p>
    <w:p w:rsidR="00DF31F0" w:rsidRDefault="00DF31F0" w:rsidP="00AB6D5A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dowód wpłacenia wadium oraz</w:t>
      </w:r>
    </w:p>
    <w:p w:rsidR="00DF31F0" w:rsidRPr="00B82A4D" w:rsidRDefault="00DF31F0" w:rsidP="00334BF8">
      <w:pPr>
        <w:pStyle w:val="justif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82A4D">
        <w:rPr>
          <w:rFonts w:ascii="Times New Roman" w:hAnsi="Times New Roman" w:cs="Times New Roman"/>
        </w:rPr>
        <w:t>aktualn</w:t>
      </w:r>
      <w:r>
        <w:rPr>
          <w:rFonts w:ascii="Times New Roman" w:hAnsi="Times New Roman" w:cs="Times New Roman"/>
        </w:rPr>
        <w:t>ą</w:t>
      </w:r>
      <w:r w:rsidRPr="00B82A4D">
        <w:rPr>
          <w:rFonts w:ascii="Times New Roman" w:hAnsi="Times New Roman" w:cs="Times New Roman"/>
        </w:rPr>
        <w:t xml:space="preserve"> licencj</w:t>
      </w:r>
      <w:r>
        <w:rPr>
          <w:rFonts w:ascii="Times New Roman" w:hAnsi="Times New Roman" w:cs="Times New Roman"/>
        </w:rPr>
        <w:t>ę</w:t>
      </w:r>
      <w:r w:rsidRPr="00B82A4D">
        <w:rPr>
          <w:rFonts w:ascii="Times New Roman" w:hAnsi="Times New Roman" w:cs="Times New Roman"/>
        </w:rPr>
        <w:t xml:space="preserve"> na przewóz osób w transporcie drogowym.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13.10. Wykonawca zamieszcza </w:t>
      </w:r>
      <w:r>
        <w:rPr>
          <w:rFonts w:ascii="Times New Roman" w:hAnsi="Times New Roman" w:cs="Times New Roman"/>
        </w:rPr>
        <w:t xml:space="preserve">formularz ofertowy wraz z załącznikami o których mowa w pkt 13.9     w nieprzeźroczystym, szczelnie zamkniętym opakowaniu, z zamieszczoną na opakowaniu </w:t>
      </w:r>
      <w:r w:rsidRPr="00A637C6">
        <w:rPr>
          <w:rFonts w:ascii="Times New Roman" w:hAnsi="Times New Roman" w:cs="Times New Roman"/>
        </w:rPr>
        <w:t xml:space="preserve">nazwą </w:t>
      </w:r>
      <w:r>
        <w:rPr>
          <w:rFonts w:ascii="Times New Roman" w:hAnsi="Times New Roman" w:cs="Times New Roman"/>
        </w:rPr>
        <w:t xml:space="preserve">        </w:t>
      </w:r>
      <w:r w:rsidRPr="00A637C6">
        <w:rPr>
          <w:rFonts w:ascii="Times New Roman" w:hAnsi="Times New Roman" w:cs="Times New Roman"/>
        </w:rPr>
        <w:t xml:space="preserve">i adresem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amawiającego oraz opis</w:t>
      </w:r>
      <w:r>
        <w:rPr>
          <w:rFonts w:ascii="Times New Roman" w:hAnsi="Times New Roman" w:cs="Times New Roman"/>
        </w:rPr>
        <w:t xml:space="preserve">em przedmiotu zamówienie </w:t>
      </w:r>
      <w:r w:rsidRPr="00A637C6">
        <w:rPr>
          <w:rFonts w:ascii="Times New Roman" w:hAnsi="Times New Roman" w:cs="Times New Roman"/>
        </w:rPr>
        <w:t>w następujący sposób: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C62323">
      <w:pPr>
        <w:pStyle w:val="p"/>
        <w:rPr>
          <w:rStyle w:val="bold"/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 xml:space="preserve">„Oferta w postępowaniu: </w:t>
      </w:r>
    </w:p>
    <w:p w:rsidR="00DF31F0" w:rsidRPr="00E05545" w:rsidRDefault="00DF31F0" w:rsidP="00CC0AEC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DF31F0" w:rsidRDefault="00DF31F0" w:rsidP="00CC0AEC">
      <w:pPr>
        <w:pStyle w:val="p"/>
        <w:jc w:val="center"/>
        <w:rPr>
          <w:rStyle w:val="bold"/>
          <w:rFonts w:ascii="Times New Roman" w:hAnsi="Times New Roman" w:cs="Times New Roman"/>
        </w:rPr>
      </w:pPr>
      <w:r>
        <w:rPr>
          <w:rStyle w:val="bold"/>
          <w:rFonts w:ascii="Times New Roman" w:hAnsi="Times New Roman" w:cs="Times New Roman"/>
        </w:rPr>
        <w:t>Nie otwierać</w:t>
      </w:r>
      <w:r w:rsidRPr="00A637C6">
        <w:rPr>
          <w:rStyle w:val="bold"/>
          <w:rFonts w:ascii="Times New Roman" w:hAnsi="Times New Roman" w:cs="Times New Roman"/>
        </w:rPr>
        <w:t xml:space="preserve"> przed dniem </w:t>
      </w:r>
      <w:r>
        <w:rPr>
          <w:rStyle w:val="bold"/>
          <w:rFonts w:ascii="Times New Roman" w:hAnsi="Times New Roman" w:cs="Times New Roman"/>
        </w:rPr>
        <w:t>12</w:t>
      </w:r>
      <w:r w:rsidRPr="00A637C6">
        <w:rPr>
          <w:rStyle w:val="bold"/>
          <w:rFonts w:ascii="Times New Roman" w:hAnsi="Times New Roman" w:cs="Times New Roman"/>
        </w:rPr>
        <w:t>.0</w:t>
      </w:r>
      <w:r>
        <w:rPr>
          <w:rStyle w:val="bold"/>
          <w:rFonts w:ascii="Times New Roman" w:hAnsi="Times New Roman" w:cs="Times New Roman"/>
        </w:rPr>
        <w:t>7</w:t>
      </w:r>
      <w:r w:rsidRPr="00A637C6">
        <w:rPr>
          <w:rStyle w:val="bold"/>
          <w:rFonts w:ascii="Times New Roman" w:hAnsi="Times New Roman" w:cs="Times New Roman"/>
        </w:rPr>
        <w:t>.2018 roku, godz. 10:15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CC0AEC">
      <w:pPr>
        <w:pStyle w:val="p"/>
        <w:jc w:val="center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13.11. Wykonawca może wprowadzić zmiany lub wycofać złożoną przez siebie ofertę wyłącznie przed terminem składania ofert i pod warunkiem, że przed upływem tego terminu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amawiający otrzyma pisemne powiadomienie o wprowadzeniu zmian lub wycofaniu oferty. Powiadomienie to musi być opisane w sposób wskazany w pkt. 13.10. oraz dodatkowo oznaczone słowami „ZMIANA” lub „WYCOFANIE”.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13.12. Zamawiający odrzuci ofertę, jeżeli wystąpią okoliczności wskazane w art. 89 ust. 1 Ustawy.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13.13. W przypadku pojawienia się w ofercie informacji stanowiących tajemnicę przedsiębiorstwa </w:t>
      </w:r>
      <w:r>
        <w:rPr>
          <w:rFonts w:ascii="Times New Roman" w:hAnsi="Times New Roman" w:cs="Times New Roman"/>
        </w:rPr>
        <w:t xml:space="preserve">     </w:t>
      </w:r>
      <w:r w:rsidRPr="00A637C6">
        <w:rPr>
          <w:rFonts w:ascii="Times New Roman" w:hAnsi="Times New Roman" w:cs="Times New Roman"/>
        </w:rPr>
        <w:t xml:space="preserve">w rozumieniu przepisów o zwalczaniu nieuczciwej konkurencji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amawiający nie jest upoważniony do ich ujawnienia, jeżeli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ykonawca nie później niż w terminie składania ofert zastrzegł, że nie mogą być one udostępnione oraz wykazał, iż zastrzeżone informacje stanowią tajemnicę przedsiębiorstwa. Wykonawca nie może zastrzec informacji, o których mowa w art. 86 ust. 4 Ustawy. Wykonawca ma obowiązek informacje stanowiące tajemnicę jego przedsiębiorstwa oznaczyć klauzulą: „Nie udostępniać. Informacje stanowią tajemnicę przedsiębiorstwa”.</w:t>
      </w: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14. MIEJSCE ORAZ TERMIN SKŁADANIA I OTWARCIA OFERT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14.1. Oferty należy składać do </w:t>
      </w:r>
      <w:r w:rsidRPr="00A637C6">
        <w:rPr>
          <w:rStyle w:val="bold"/>
          <w:rFonts w:ascii="Times New Roman" w:hAnsi="Times New Roman" w:cs="Times New Roman"/>
        </w:rPr>
        <w:t xml:space="preserve">dnia </w:t>
      </w:r>
      <w:r>
        <w:rPr>
          <w:rStyle w:val="bold"/>
          <w:rFonts w:ascii="Times New Roman" w:hAnsi="Times New Roman" w:cs="Times New Roman"/>
        </w:rPr>
        <w:t>17.07</w:t>
      </w:r>
      <w:r w:rsidRPr="00A637C6">
        <w:rPr>
          <w:rStyle w:val="bold"/>
          <w:rFonts w:ascii="Times New Roman" w:hAnsi="Times New Roman" w:cs="Times New Roman"/>
        </w:rPr>
        <w:t>.2018 roku, do godz. 10:00</w:t>
      </w:r>
      <w:r w:rsidRPr="00A637C6">
        <w:rPr>
          <w:rFonts w:ascii="Times New Roman" w:hAnsi="Times New Roman" w:cs="Times New Roman"/>
        </w:rPr>
        <w:t xml:space="preserve"> w siedzibie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amawiającego (adres: ul. Ząbkowicka 26, 57-230 Kamieniec Ząbkowicki, Polska)</w:t>
      </w:r>
      <w:r>
        <w:rPr>
          <w:rFonts w:ascii="Times New Roman" w:hAnsi="Times New Roman" w:cs="Times New Roman"/>
        </w:rPr>
        <w:t>, w Sekretariacie Urzędu Gminy, pokój nr 10</w:t>
      </w:r>
      <w:r w:rsidRPr="00A637C6">
        <w:rPr>
          <w:rFonts w:ascii="Times New Roman" w:hAnsi="Times New Roman" w:cs="Times New Roman"/>
        </w:rPr>
        <w:t xml:space="preserve">. Oferty otrzymane przez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amawiającego po terminie składania ofert zostaną zwrócone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ykonawcom bez ich otwierania, zgodnie z art. 84 ust. 2 Ustawy.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14.2. Otwarcie ofert nastąpi w </w:t>
      </w:r>
      <w:r w:rsidRPr="00A637C6">
        <w:rPr>
          <w:rStyle w:val="bold"/>
          <w:rFonts w:ascii="Times New Roman" w:hAnsi="Times New Roman" w:cs="Times New Roman"/>
        </w:rPr>
        <w:t xml:space="preserve">dniu </w:t>
      </w:r>
      <w:r>
        <w:rPr>
          <w:rStyle w:val="bold"/>
          <w:rFonts w:ascii="Times New Roman" w:hAnsi="Times New Roman" w:cs="Times New Roman"/>
        </w:rPr>
        <w:t>17</w:t>
      </w:r>
      <w:r w:rsidRPr="00A637C6">
        <w:rPr>
          <w:rStyle w:val="bold"/>
          <w:rFonts w:ascii="Times New Roman" w:hAnsi="Times New Roman" w:cs="Times New Roman"/>
        </w:rPr>
        <w:t>.0</w:t>
      </w:r>
      <w:r>
        <w:rPr>
          <w:rStyle w:val="bold"/>
          <w:rFonts w:ascii="Times New Roman" w:hAnsi="Times New Roman" w:cs="Times New Roman"/>
        </w:rPr>
        <w:t>7</w:t>
      </w:r>
      <w:r w:rsidRPr="00A637C6">
        <w:rPr>
          <w:rStyle w:val="bold"/>
          <w:rFonts w:ascii="Times New Roman" w:hAnsi="Times New Roman" w:cs="Times New Roman"/>
        </w:rPr>
        <w:t>.2018 roku, o godz. 10:15</w:t>
      </w:r>
      <w:r>
        <w:rPr>
          <w:rFonts w:ascii="Times New Roman" w:hAnsi="Times New Roman" w:cs="Times New Roman"/>
        </w:rPr>
        <w:t xml:space="preserve"> w siedzibie Zamawiającego, sala posiedzeń, pierwsze piętro, pokój nr 13.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15. OPIS SPOSOBU OBLICZANIA CENY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15.1. Zamawiający będzie brał pod uwagę cenę brutto za wykonanie przedmiotu niniejszego zamówienia.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15.2. Cenę </w:t>
      </w:r>
      <w:r>
        <w:rPr>
          <w:rFonts w:ascii="Times New Roman" w:hAnsi="Times New Roman" w:cs="Times New Roman"/>
        </w:rPr>
        <w:t xml:space="preserve">Wykonawca zamieszcza </w:t>
      </w:r>
      <w:r w:rsidRPr="00A637C6">
        <w:rPr>
          <w:rFonts w:ascii="Times New Roman" w:hAnsi="Times New Roman" w:cs="Times New Roman"/>
        </w:rPr>
        <w:t xml:space="preserve"> na formularzu ofert</w:t>
      </w:r>
      <w:r>
        <w:rPr>
          <w:rFonts w:ascii="Times New Roman" w:hAnsi="Times New Roman" w:cs="Times New Roman"/>
        </w:rPr>
        <w:t xml:space="preserve">owym, stanowiącym </w:t>
      </w:r>
      <w:r w:rsidRPr="00D853EA">
        <w:rPr>
          <w:rFonts w:ascii="Times New Roman" w:hAnsi="Times New Roman" w:cs="Times New Roman"/>
          <w:color w:val="000000"/>
        </w:rPr>
        <w:t>załącznik nr 9 do SIWZ</w:t>
      </w:r>
      <w:r w:rsidRPr="00A637C6">
        <w:rPr>
          <w:rFonts w:ascii="Times New Roman" w:hAnsi="Times New Roman" w:cs="Times New Roman"/>
        </w:rPr>
        <w:t>, podając: cenę netto</w:t>
      </w:r>
      <w:r>
        <w:rPr>
          <w:rFonts w:ascii="Times New Roman" w:hAnsi="Times New Roman" w:cs="Times New Roman"/>
        </w:rPr>
        <w:t>,</w:t>
      </w:r>
      <w:r w:rsidRPr="00A637C6">
        <w:rPr>
          <w:rFonts w:ascii="Times New Roman" w:hAnsi="Times New Roman" w:cs="Times New Roman"/>
        </w:rPr>
        <w:t xml:space="preserve"> stawkę VAT,  cenę brutto.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15.3. Zaoferowana cena jest ceną ryczałtową i musi zawierać wszelkie koszty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 związane</w:t>
      </w:r>
      <w:r>
        <w:rPr>
          <w:rFonts w:ascii="Times New Roman" w:hAnsi="Times New Roman" w:cs="Times New Roman"/>
        </w:rPr>
        <w:t xml:space="preserve">    </w:t>
      </w:r>
      <w:r w:rsidRPr="00A637C6">
        <w:rPr>
          <w:rFonts w:ascii="Times New Roman" w:hAnsi="Times New Roman" w:cs="Times New Roman"/>
        </w:rPr>
        <w:t xml:space="preserve"> z prawidłową i właściwą realizacją przedmiotu zamówienia, przy zastosowaniu obowiązujących norm, z uwzględnieniem ewentualnego ryzyka wynikającego z okoliczności, których nie można było przewidzieć w chwili składania oferty.</w:t>
      </w:r>
    </w:p>
    <w:p w:rsidR="00DF31F0" w:rsidRPr="00A637C6" w:rsidRDefault="00DF31F0" w:rsidP="00264C9B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15.4. Cena musi być wyrażona w złotych polskich, z dokładnością do dwóch miejsc po przecinku.</w:t>
      </w:r>
    </w:p>
    <w:p w:rsidR="00DF31F0" w:rsidRPr="00A637C6" w:rsidRDefault="00DF31F0" w:rsidP="00264C9B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15.5. Zastosowanie przez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ykonawcę stawki podatku od towarów i usług niezgodnej </w:t>
      </w:r>
      <w:r>
        <w:rPr>
          <w:rFonts w:ascii="Times New Roman" w:hAnsi="Times New Roman" w:cs="Times New Roman"/>
        </w:rPr>
        <w:t xml:space="preserve">                           </w:t>
      </w:r>
      <w:r w:rsidRPr="00A637C6">
        <w:rPr>
          <w:rFonts w:ascii="Times New Roman" w:hAnsi="Times New Roman" w:cs="Times New Roman"/>
        </w:rPr>
        <w:t>z obowiązującymi przepisami spowoduje odrzucenie oferty.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15.6. Błąd w obliczeniu ceny, którego nie można poprawić na podstawie art. 87 ust. 2 pkt. 2 Ustawy, spowoduje odrzucenie oferty.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64C9B">
      <w:pPr>
        <w:pStyle w:val="p"/>
        <w:jc w:val="both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 xml:space="preserve">16. OPIS KRYTERIÓW, KTÓRYMI ZAMAWIAJĄCY BĘDZIE SIĘ KIEROWAŁ PRZY WYBORZE OFERTY, WRAZ Z PODANIEM ZNACZENIA TYCH KRYTERIÓW </w:t>
      </w:r>
      <w:r>
        <w:rPr>
          <w:rStyle w:val="bold"/>
          <w:rFonts w:ascii="Times New Roman" w:hAnsi="Times New Roman" w:cs="Times New Roman"/>
        </w:rPr>
        <w:t xml:space="preserve">                    </w:t>
      </w:r>
      <w:r w:rsidRPr="00A637C6">
        <w:rPr>
          <w:rStyle w:val="bold"/>
          <w:rFonts w:ascii="Times New Roman" w:hAnsi="Times New Roman" w:cs="Times New Roman"/>
        </w:rPr>
        <w:t>I SPOSOBU OCENY OFERT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16.1. Zamawiający będzie oceniał oferty według następującego kryterium: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867"/>
        <w:gridCol w:w="4893"/>
        <w:gridCol w:w="3372"/>
      </w:tblGrid>
      <w:tr w:rsidR="00DF31F0" w:rsidRPr="00A637C6" w:rsidTr="009570CB">
        <w:tc>
          <w:tcPr>
            <w:tcW w:w="867" w:type="dxa"/>
            <w:tcBorders>
              <w:bottom w:val="single" w:sz="2" w:space="0" w:color="auto"/>
            </w:tcBorders>
            <w:vAlign w:val="center"/>
          </w:tcPr>
          <w:p w:rsidR="00DF31F0" w:rsidRPr="00A637C6" w:rsidRDefault="00DF31F0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Nr</w:t>
            </w:r>
          </w:p>
        </w:tc>
        <w:tc>
          <w:tcPr>
            <w:tcW w:w="4893" w:type="dxa"/>
            <w:tcBorders>
              <w:bottom w:val="single" w:sz="2" w:space="0" w:color="auto"/>
            </w:tcBorders>
            <w:vAlign w:val="center"/>
          </w:tcPr>
          <w:p w:rsidR="00DF31F0" w:rsidRPr="00A637C6" w:rsidRDefault="00DF31F0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Nazwa kryterium</w:t>
            </w:r>
          </w:p>
        </w:tc>
        <w:tc>
          <w:tcPr>
            <w:tcW w:w="3372" w:type="dxa"/>
            <w:tcBorders>
              <w:bottom w:val="single" w:sz="2" w:space="0" w:color="auto"/>
            </w:tcBorders>
            <w:vAlign w:val="center"/>
          </w:tcPr>
          <w:p w:rsidR="00DF31F0" w:rsidRPr="00A637C6" w:rsidRDefault="00DF31F0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Waga</w:t>
            </w:r>
          </w:p>
        </w:tc>
      </w:tr>
      <w:tr w:rsidR="00DF31F0" w:rsidRPr="00A637C6" w:rsidTr="009570CB">
        <w:tc>
          <w:tcPr>
            <w:tcW w:w="867" w:type="dxa"/>
            <w:vAlign w:val="center"/>
          </w:tcPr>
          <w:p w:rsidR="00DF31F0" w:rsidRPr="00A637C6" w:rsidRDefault="00DF31F0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93" w:type="dxa"/>
            <w:vAlign w:val="center"/>
          </w:tcPr>
          <w:p w:rsidR="00DF31F0" w:rsidRPr="009570CB" w:rsidRDefault="00DF31F0">
            <w:pPr>
              <w:pStyle w:val="p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Cena</w:t>
            </w:r>
            <w:r>
              <w:rPr>
                <w:rFonts w:ascii="Times New Roman" w:hAnsi="Times New Roman" w:cs="Times New Roman"/>
              </w:rPr>
              <w:t xml:space="preserve">  (K</w:t>
            </w:r>
            <w:r>
              <w:rPr>
                <w:rFonts w:ascii="Times New Roman" w:hAnsi="Times New Roman" w:cs="Times New Roman"/>
                <w:vertAlign w:val="subscript"/>
              </w:rPr>
              <w:t>C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372" w:type="dxa"/>
            <w:vAlign w:val="center"/>
          </w:tcPr>
          <w:p w:rsidR="00DF31F0" w:rsidRPr="00A637C6" w:rsidRDefault="00DF31F0" w:rsidP="00264C9B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 xml:space="preserve"> pkt.</w:t>
            </w:r>
          </w:p>
        </w:tc>
      </w:tr>
      <w:tr w:rsidR="00DF31F0" w:rsidRPr="00A637C6" w:rsidTr="009570CB">
        <w:tc>
          <w:tcPr>
            <w:tcW w:w="867" w:type="dxa"/>
            <w:vAlign w:val="center"/>
          </w:tcPr>
          <w:p w:rsidR="00DF31F0" w:rsidRPr="00A637C6" w:rsidRDefault="00DF31F0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93" w:type="dxa"/>
            <w:vAlign w:val="center"/>
          </w:tcPr>
          <w:p w:rsidR="00DF31F0" w:rsidRPr="009570CB" w:rsidRDefault="00DF31F0">
            <w:pPr>
              <w:pStyle w:val="p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</w:rPr>
              <w:t>Rok produkcji pojazdu dowożącego uczniów (K</w:t>
            </w:r>
            <w:r>
              <w:rPr>
                <w:rFonts w:ascii="Times New Roman" w:hAnsi="Times New Roman" w:cs="Times New Roman"/>
                <w:vertAlign w:val="subscript"/>
              </w:rPr>
              <w:t>RP</w:t>
            </w:r>
            <w:r w:rsidRPr="009570C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372" w:type="dxa"/>
            <w:vAlign w:val="center"/>
          </w:tcPr>
          <w:p w:rsidR="00DF31F0" w:rsidRPr="00A637C6" w:rsidRDefault="00DF31F0" w:rsidP="00264C9B">
            <w:pPr>
              <w:pStyle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pkt.</w:t>
            </w:r>
          </w:p>
        </w:tc>
      </w:tr>
    </w:tbl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16.2. Punkty przyznawane za podane w pkt. 16.1. kryteria będą liczone według następujących wzorów: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086"/>
        <w:gridCol w:w="8046"/>
      </w:tblGrid>
      <w:tr w:rsidR="00DF31F0" w:rsidRPr="00A637C6" w:rsidTr="00CE0ED5">
        <w:tc>
          <w:tcPr>
            <w:tcW w:w="1086" w:type="dxa"/>
            <w:tcBorders>
              <w:bottom w:val="single" w:sz="2" w:space="0" w:color="auto"/>
            </w:tcBorders>
            <w:vAlign w:val="center"/>
          </w:tcPr>
          <w:p w:rsidR="00DF31F0" w:rsidRPr="00A637C6" w:rsidRDefault="00DF31F0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Nr kryterium</w:t>
            </w:r>
          </w:p>
        </w:tc>
        <w:tc>
          <w:tcPr>
            <w:tcW w:w="8046" w:type="dxa"/>
            <w:tcBorders>
              <w:bottom w:val="single" w:sz="2" w:space="0" w:color="auto"/>
            </w:tcBorders>
            <w:vAlign w:val="center"/>
          </w:tcPr>
          <w:p w:rsidR="00DF31F0" w:rsidRPr="00A637C6" w:rsidRDefault="00DF31F0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A637C6">
              <w:rPr>
                <w:rStyle w:val="bold"/>
                <w:rFonts w:ascii="Times New Roman" w:hAnsi="Times New Roman" w:cs="Times New Roman"/>
              </w:rPr>
              <w:t>Wzór</w:t>
            </w:r>
          </w:p>
        </w:tc>
      </w:tr>
      <w:tr w:rsidR="00DF31F0" w:rsidRPr="00A637C6" w:rsidTr="00CE0ED5">
        <w:tc>
          <w:tcPr>
            <w:tcW w:w="1086" w:type="dxa"/>
            <w:vAlign w:val="center"/>
          </w:tcPr>
          <w:p w:rsidR="00DF31F0" w:rsidRPr="00A637C6" w:rsidRDefault="00DF31F0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46" w:type="dxa"/>
            <w:vAlign w:val="center"/>
          </w:tcPr>
          <w:p w:rsidR="00DF31F0" w:rsidRPr="00A637C6" w:rsidRDefault="00DF31F0">
            <w:pPr>
              <w:pStyle w:val="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uzyskanych punktów w kryterium cena: K</w:t>
            </w:r>
            <w:r>
              <w:rPr>
                <w:rFonts w:ascii="Times New Roman" w:hAnsi="Times New Roman" w:cs="Times New Roman"/>
                <w:vertAlign w:val="subscript"/>
              </w:rPr>
              <w:t>C</w:t>
            </w:r>
            <w:r>
              <w:rPr>
                <w:rFonts w:ascii="Times New Roman" w:hAnsi="Times New Roman" w:cs="Times New Roman"/>
              </w:rPr>
              <w:t>= (</w:t>
            </w:r>
            <w:r w:rsidRPr="00A637C6">
              <w:rPr>
                <w:rFonts w:ascii="Times New Roman" w:hAnsi="Times New Roman" w:cs="Times New Roman"/>
              </w:rPr>
              <w:t xml:space="preserve">Cmin/Cof) </w:t>
            </w:r>
            <w:r>
              <w:rPr>
                <w:rFonts w:ascii="Times New Roman" w:hAnsi="Times New Roman" w:cs="Times New Roman"/>
              </w:rPr>
              <w:t xml:space="preserve"> x </w:t>
            </w:r>
            <w:r w:rsidRPr="00A637C6">
              <w:rPr>
                <w:rFonts w:ascii="Times New Roman" w:hAnsi="Times New Roman" w:cs="Times New Roman"/>
              </w:rPr>
              <w:t xml:space="preserve"> waga</w:t>
            </w:r>
          </w:p>
          <w:p w:rsidR="00DF31F0" w:rsidRPr="00A637C6" w:rsidRDefault="00DF31F0">
            <w:pPr>
              <w:pStyle w:val="p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gdzie:</w:t>
            </w:r>
          </w:p>
          <w:p w:rsidR="00DF31F0" w:rsidRPr="00A637C6" w:rsidRDefault="00DF31F0">
            <w:pPr>
              <w:pStyle w:val="p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- Cmin - najniższa cena spośród wszystkich ofert</w:t>
            </w:r>
          </w:p>
          <w:p w:rsidR="00DF31F0" w:rsidRPr="00A637C6" w:rsidRDefault="00DF31F0">
            <w:pPr>
              <w:pStyle w:val="p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- Cof -  cena podana w ofercie</w:t>
            </w:r>
            <w:r>
              <w:rPr>
                <w:rFonts w:ascii="Times New Roman" w:hAnsi="Times New Roman" w:cs="Times New Roman"/>
              </w:rPr>
              <w:t xml:space="preserve"> badanej</w:t>
            </w:r>
          </w:p>
        </w:tc>
      </w:tr>
      <w:tr w:rsidR="00DF31F0" w:rsidRPr="00A637C6" w:rsidTr="00CE0ED5">
        <w:tc>
          <w:tcPr>
            <w:tcW w:w="1086" w:type="dxa"/>
            <w:vAlign w:val="center"/>
          </w:tcPr>
          <w:p w:rsidR="00DF31F0" w:rsidRPr="00A637C6" w:rsidRDefault="00DF31F0">
            <w:pPr>
              <w:pStyle w:val="center"/>
              <w:rPr>
                <w:rFonts w:ascii="Times New Roman" w:hAnsi="Times New Roman" w:cs="Times New Roman"/>
              </w:rPr>
            </w:pPr>
            <w:r w:rsidRPr="00A637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46" w:type="dxa"/>
            <w:vAlign w:val="center"/>
          </w:tcPr>
          <w:p w:rsidR="00DF31F0" w:rsidRPr="004A580C" w:rsidRDefault="00DF31F0" w:rsidP="004A580C">
            <w:pPr>
              <w:tabs>
                <w:tab w:val="left" w:pos="709"/>
              </w:tabs>
              <w:ind w:right="-2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Rok produkcji pojazdu dowożącego uczniów:</w:t>
            </w:r>
          </w:p>
          <w:p w:rsidR="00DF31F0" w:rsidRDefault="00DF31F0" w:rsidP="00F87E20">
            <w:pPr>
              <w:tabs>
                <w:tab w:val="left" w:pos="709"/>
              </w:tabs>
              <w:ind w:left="360" w:right="-2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ab/>
              <w:t xml:space="preserve">    - za rok produkcji pojazd otrzyma następującą ilość punktów: </w:t>
            </w:r>
          </w:p>
          <w:p w:rsidR="00DF31F0" w:rsidRPr="004A580C" w:rsidRDefault="00DF31F0" w:rsidP="004A580C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4A580C">
              <w:rPr>
                <w:rFonts w:ascii="Times New Roman" w:hAnsi="Times New Roman" w:cs="Times New Roman"/>
              </w:rPr>
              <w:t>- rok produkcji 200</w:t>
            </w:r>
            <w:r>
              <w:rPr>
                <w:rFonts w:ascii="Times New Roman" w:hAnsi="Times New Roman" w:cs="Times New Roman"/>
              </w:rPr>
              <w:t>9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</w:t>
            </w:r>
            <w:r w:rsidRPr="004A580C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</w:rPr>
              <w:t>10 włącznie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 w:rsidRPr="004A580C">
              <w:rPr>
                <w:rFonts w:ascii="Times New Roman" w:hAnsi="Times New Roman" w:cs="Times New Roman"/>
              </w:rPr>
              <w:tab/>
              <w:t>–   1 punk</w:t>
            </w:r>
            <w:r>
              <w:rPr>
                <w:rFonts w:ascii="Times New Roman" w:hAnsi="Times New Roman" w:cs="Times New Roman"/>
              </w:rPr>
              <w:t>t,</w:t>
            </w:r>
          </w:p>
          <w:p w:rsidR="00DF31F0" w:rsidRPr="004A580C" w:rsidRDefault="00DF31F0" w:rsidP="004A580C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ab/>
            </w:r>
            <w:r w:rsidRPr="004A580C">
              <w:rPr>
                <w:rFonts w:ascii="Times New Roman" w:hAnsi="Times New Roman" w:cs="Times New Roman"/>
              </w:rPr>
              <w:tab/>
              <w:t>- rok produkcji 201</w:t>
            </w:r>
            <w:r>
              <w:rPr>
                <w:rFonts w:ascii="Times New Roman" w:hAnsi="Times New Roman" w:cs="Times New Roman"/>
              </w:rPr>
              <w:t>1 do</w:t>
            </w:r>
            <w:r w:rsidRPr="004A580C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>2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włącznie</w:t>
            </w:r>
            <w:r w:rsidRPr="004A580C">
              <w:rPr>
                <w:rFonts w:ascii="Times New Roman" w:hAnsi="Times New Roman" w:cs="Times New Roman"/>
              </w:rPr>
              <w:t xml:space="preserve">  </w:t>
            </w:r>
            <w:r w:rsidRPr="004A580C">
              <w:rPr>
                <w:rFonts w:ascii="Times New Roman" w:hAnsi="Times New Roman" w:cs="Times New Roman"/>
              </w:rPr>
              <w:tab/>
              <w:t>–   2 punk</w:t>
            </w:r>
            <w:r>
              <w:rPr>
                <w:rFonts w:ascii="Times New Roman" w:hAnsi="Times New Roman" w:cs="Times New Roman"/>
              </w:rPr>
              <w:t>ty,</w:t>
            </w:r>
          </w:p>
          <w:p w:rsidR="00DF31F0" w:rsidRPr="004A580C" w:rsidRDefault="00DF31F0" w:rsidP="004A580C">
            <w:pPr>
              <w:autoSpaceDE w:val="0"/>
              <w:autoSpaceDN w:val="0"/>
              <w:ind w:left="708" w:firstLine="708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- rok produkcji 201</w:t>
            </w:r>
            <w:r>
              <w:rPr>
                <w:rFonts w:ascii="Times New Roman" w:hAnsi="Times New Roman" w:cs="Times New Roman"/>
              </w:rPr>
              <w:t>3 do</w:t>
            </w:r>
            <w:r w:rsidRPr="004A580C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 xml:space="preserve">4 włącznie 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 w:rsidRPr="004A580C">
              <w:rPr>
                <w:rFonts w:ascii="Times New Roman" w:hAnsi="Times New Roman" w:cs="Times New Roman"/>
              </w:rPr>
              <w:tab/>
              <w:t xml:space="preserve">–   </w:t>
            </w:r>
            <w:r>
              <w:rPr>
                <w:rFonts w:ascii="Times New Roman" w:hAnsi="Times New Roman" w:cs="Times New Roman"/>
              </w:rPr>
              <w:t>4</w:t>
            </w:r>
            <w:r w:rsidRPr="004A580C">
              <w:rPr>
                <w:rFonts w:ascii="Times New Roman" w:hAnsi="Times New Roman" w:cs="Times New Roman"/>
              </w:rPr>
              <w:t xml:space="preserve"> punk</w:t>
            </w:r>
            <w:r>
              <w:rPr>
                <w:rFonts w:ascii="Times New Roman" w:hAnsi="Times New Roman" w:cs="Times New Roman"/>
              </w:rPr>
              <w:t>ty,</w:t>
            </w:r>
          </w:p>
          <w:p w:rsidR="00DF31F0" w:rsidRPr="004A580C" w:rsidRDefault="00DF31F0" w:rsidP="004A580C">
            <w:pPr>
              <w:autoSpaceDE w:val="0"/>
              <w:autoSpaceDN w:val="0"/>
              <w:ind w:left="708" w:firstLine="708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- rok produkcji 201</w:t>
            </w:r>
            <w:r>
              <w:rPr>
                <w:rFonts w:ascii="Times New Roman" w:hAnsi="Times New Roman" w:cs="Times New Roman"/>
              </w:rPr>
              <w:t xml:space="preserve">5 do </w:t>
            </w:r>
            <w:r w:rsidRPr="004A580C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 włącznie</w:t>
            </w:r>
            <w:r w:rsidRPr="004A580C">
              <w:rPr>
                <w:rFonts w:ascii="Times New Roman" w:hAnsi="Times New Roman" w:cs="Times New Roman"/>
              </w:rPr>
              <w:t xml:space="preserve">  </w:t>
            </w:r>
            <w:r w:rsidRPr="004A580C">
              <w:rPr>
                <w:rFonts w:ascii="Times New Roman" w:hAnsi="Times New Roman" w:cs="Times New Roman"/>
              </w:rPr>
              <w:tab/>
              <w:t xml:space="preserve">–   </w:t>
            </w:r>
            <w:r>
              <w:rPr>
                <w:rFonts w:ascii="Times New Roman" w:hAnsi="Times New Roman" w:cs="Times New Roman"/>
              </w:rPr>
              <w:t>6</w:t>
            </w:r>
            <w:r w:rsidRPr="004A580C">
              <w:rPr>
                <w:rFonts w:ascii="Times New Roman" w:hAnsi="Times New Roman" w:cs="Times New Roman"/>
              </w:rPr>
              <w:t xml:space="preserve"> punk</w:t>
            </w:r>
            <w:r>
              <w:rPr>
                <w:rFonts w:ascii="Times New Roman" w:hAnsi="Times New Roman" w:cs="Times New Roman"/>
              </w:rPr>
              <w:t>ów,</w:t>
            </w:r>
          </w:p>
          <w:p w:rsidR="00DF31F0" w:rsidRDefault="00DF31F0" w:rsidP="00CA089F">
            <w:pPr>
              <w:autoSpaceDE w:val="0"/>
              <w:autoSpaceDN w:val="0"/>
              <w:ind w:left="708" w:firstLine="708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- rok produkcji 201</w:t>
            </w:r>
            <w:r>
              <w:rPr>
                <w:rFonts w:ascii="Times New Roman" w:hAnsi="Times New Roman" w:cs="Times New Roman"/>
              </w:rPr>
              <w:t>7</w:t>
            </w:r>
            <w:r w:rsidRPr="004A580C">
              <w:rPr>
                <w:rFonts w:ascii="Times New Roman" w:hAnsi="Times New Roman" w:cs="Times New Roman"/>
              </w:rPr>
              <w:t xml:space="preserve"> do 2018</w:t>
            </w:r>
            <w:r>
              <w:rPr>
                <w:rFonts w:ascii="Times New Roman" w:hAnsi="Times New Roman" w:cs="Times New Roman"/>
              </w:rPr>
              <w:t xml:space="preserve"> włącznie</w:t>
            </w:r>
            <w:r w:rsidRPr="004A580C">
              <w:rPr>
                <w:rFonts w:ascii="Times New Roman" w:hAnsi="Times New Roman" w:cs="Times New Roman"/>
              </w:rPr>
              <w:tab/>
              <w:t xml:space="preserve">–   </w:t>
            </w:r>
            <w:r>
              <w:rPr>
                <w:rFonts w:ascii="Times New Roman" w:hAnsi="Times New Roman" w:cs="Times New Roman"/>
              </w:rPr>
              <w:t xml:space="preserve">8 </w:t>
            </w:r>
            <w:r w:rsidRPr="004A580C">
              <w:rPr>
                <w:rFonts w:ascii="Times New Roman" w:hAnsi="Times New Roman" w:cs="Times New Roman"/>
              </w:rPr>
              <w:t xml:space="preserve"> punk</w:t>
            </w:r>
            <w:r>
              <w:rPr>
                <w:rFonts w:ascii="Times New Roman" w:hAnsi="Times New Roman" w:cs="Times New Roman"/>
              </w:rPr>
              <w:t>tów.</w:t>
            </w:r>
          </w:p>
          <w:p w:rsidR="00DF31F0" w:rsidRDefault="00DF31F0" w:rsidP="003D1520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Wynik końcowy stanowi łączną sumę punktów uzyskanych przez wszystkie 5 pojazdy zgłoszone do realizacji przedmiotu zamówienia.</w:t>
            </w:r>
          </w:p>
          <w:p w:rsidR="00DF31F0" w:rsidRDefault="00DF31F0" w:rsidP="0077609D">
            <w:pPr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rok produkcji 200</w:t>
            </w:r>
            <w:r>
              <w:rPr>
                <w:rFonts w:ascii="Times New Roman" w:hAnsi="Times New Roman" w:cs="Times New Roman"/>
              </w:rPr>
              <w:t>9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</w:t>
            </w:r>
            <w:r w:rsidRPr="004A580C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</w:rPr>
              <w:t>10 włącznie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liczba szt. …… x </w:t>
            </w:r>
            <w:r w:rsidRPr="004A580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1 pkt. = ………..</w:t>
            </w:r>
          </w:p>
          <w:p w:rsidR="00DF31F0" w:rsidRDefault="00DF31F0" w:rsidP="0077609D">
            <w:pPr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rok produkcji 201</w:t>
            </w:r>
            <w:r>
              <w:rPr>
                <w:rFonts w:ascii="Times New Roman" w:hAnsi="Times New Roman" w:cs="Times New Roman"/>
              </w:rPr>
              <w:t>1 do</w:t>
            </w:r>
            <w:r w:rsidRPr="004A580C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>2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włącznie</w:t>
            </w:r>
            <w:r w:rsidRPr="004A580C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liczba szt. …… x </w:t>
            </w:r>
            <w:r w:rsidRPr="004A580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2 pkt. = ………..</w:t>
            </w:r>
          </w:p>
          <w:p w:rsidR="00DF31F0" w:rsidRDefault="00DF31F0" w:rsidP="0077609D">
            <w:pPr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rok produkcji 201</w:t>
            </w:r>
            <w:r>
              <w:rPr>
                <w:rFonts w:ascii="Times New Roman" w:hAnsi="Times New Roman" w:cs="Times New Roman"/>
              </w:rPr>
              <w:t>3 do</w:t>
            </w:r>
            <w:r w:rsidRPr="004A580C">
              <w:rPr>
                <w:rFonts w:ascii="Times New Roman" w:hAnsi="Times New Roman" w:cs="Times New Roman"/>
              </w:rPr>
              <w:t xml:space="preserve"> 201</w:t>
            </w:r>
            <w:r>
              <w:rPr>
                <w:rFonts w:ascii="Times New Roman" w:hAnsi="Times New Roman" w:cs="Times New Roman"/>
              </w:rPr>
              <w:t xml:space="preserve">4 włącznie </w:t>
            </w:r>
            <w:r w:rsidRPr="004A58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liczba szt. …… x </w:t>
            </w:r>
            <w:r w:rsidRPr="004A580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4 pkt. = ………..</w:t>
            </w:r>
          </w:p>
          <w:p w:rsidR="00DF31F0" w:rsidRDefault="00DF31F0" w:rsidP="0077609D">
            <w:pPr>
              <w:numPr>
                <w:ilvl w:val="0"/>
                <w:numId w:val="25"/>
              </w:num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A580C">
              <w:rPr>
                <w:rFonts w:ascii="Times New Roman" w:hAnsi="Times New Roman" w:cs="Times New Roman"/>
              </w:rPr>
              <w:t>rok produkcji 201</w:t>
            </w:r>
            <w:r>
              <w:rPr>
                <w:rFonts w:ascii="Times New Roman" w:hAnsi="Times New Roman" w:cs="Times New Roman"/>
              </w:rPr>
              <w:t xml:space="preserve">5 do </w:t>
            </w:r>
            <w:r w:rsidRPr="004A580C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 włącznie</w:t>
            </w:r>
            <w:r w:rsidRPr="004A580C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liczba szt. …… x </w:t>
            </w:r>
            <w:r w:rsidRPr="004A580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6 pkt. = ………..</w:t>
            </w:r>
          </w:p>
          <w:p w:rsidR="00DF31F0" w:rsidRPr="0077609D" w:rsidRDefault="00DF31F0" w:rsidP="0077609D">
            <w:pPr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77609D">
              <w:rPr>
                <w:rFonts w:ascii="Times New Roman" w:hAnsi="Times New Roman" w:cs="Times New Roman"/>
                <w:u w:val="single"/>
              </w:rPr>
              <w:t xml:space="preserve">rok produkcji 2017 do 2018 włącznie 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77609D">
              <w:rPr>
                <w:rFonts w:ascii="Times New Roman" w:hAnsi="Times New Roman" w:cs="Times New Roman"/>
                <w:u w:val="single"/>
              </w:rPr>
              <w:t>liczba szt. …… x    8 pkt. = ………..</w:t>
            </w:r>
          </w:p>
          <w:p w:rsidR="00DF31F0" w:rsidRPr="009D2F5B" w:rsidRDefault="00DF31F0" w:rsidP="0077609D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</w:rPr>
              <w:t xml:space="preserve">  Razem liczba uzyskanych punktów w kryterium rok produkcji:  K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RP </w:t>
            </w:r>
            <w:r>
              <w:rPr>
                <w:rFonts w:ascii="Times New Roman" w:hAnsi="Times New Roman" w:cs="Times New Roman"/>
              </w:rPr>
              <w:t xml:space="preserve">= </w:t>
            </w:r>
            <w:r>
              <w:rPr>
                <w:rFonts w:ascii="Times New Roman" w:hAnsi="Times New Roman" w:cs="Times New Roman"/>
              </w:rPr>
              <w:sym w:font="Symbol" w:char="F053"/>
            </w:r>
            <w:r>
              <w:rPr>
                <w:rFonts w:ascii="Times New Roman" w:hAnsi="Times New Roman" w:cs="Times New Roman"/>
                <w:vertAlign w:val="subscript"/>
              </w:rPr>
              <w:t xml:space="preserve"> 1- 6</w:t>
            </w:r>
          </w:p>
        </w:tc>
      </w:tr>
      <w:tr w:rsidR="00DF31F0" w:rsidRPr="00A637C6" w:rsidTr="00CE0ED5">
        <w:tc>
          <w:tcPr>
            <w:tcW w:w="1086" w:type="dxa"/>
            <w:vAlign w:val="center"/>
          </w:tcPr>
          <w:p w:rsidR="00DF31F0" w:rsidRPr="00A637C6" w:rsidRDefault="00DF31F0">
            <w:pPr>
              <w:pStyle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046" w:type="dxa"/>
            <w:vAlign w:val="center"/>
          </w:tcPr>
          <w:p w:rsidR="00DF31F0" w:rsidRDefault="00DF31F0" w:rsidP="00731743">
            <w:pPr>
              <w:widowControl w:val="0"/>
              <w:suppressAutoHyphens/>
              <w:adjustRightInd w:val="0"/>
              <w:spacing w:after="0" w:line="360" w:lineRule="atLeast"/>
              <w:ind w:right="-2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A524E2">
              <w:rPr>
                <w:rFonts w:ascii="Times New Roman" w:hAnsi="Times New Roman" w:cs="Times New Roman"/>
                <w:b/>
                <w:color w:val="000000"/>
              </w:rPr>
              <w:t>Za najkorzystniejszą (N</w:t>
            </w:r>
            <w:r w:rsidRPr="00A524E2">
              <w:rPr>
                <w:rFonts w:ascii="Times New Roman" w:hAnsi="Times New Roman" w:cs="Times New Roman"/>
                <w:b/>
                <w:color w:val="000000"/>
                <w:vertAlign w:val="subscript"/>
              </w:rPr>
              <w:t>o</w:t>
            </w:r>
            <w:r w:rsidRPr="00A524E2">
              <w:rPr>
                <w:rFonts w:ascii="Times New Roman" w:hAnsi="Times New Roman" w:cs="Times New Roman"/>
                <w:b/>
                <w:color w:val="000000"/>
              </w:rPr>
              <w:t>) ofertę uznana zostanie oferta zawierającą najkorzystniejszy bilans</w:t>
            </w:r>
            <w:r w:rsidRPr="00A524E2">
              <w:rPr>
                <w:rFonts w:ascii="Times New Roman" w:hAnsi="Times New Roman" w:cs="Times New Roman"/>
                <w:b/>
              </w:rPr>
              <w:t xml:space="preserve"> o</w:t>
            </w:r>
            <w:r w:rsidRPr="00A524E2">
              <w:rPr>
                <w:rFonts w:ascii="Times New Roman" w:hAnsi="Times New Roman" w:cs="Times New Roman"/>
                <w:b/>
                <w:color w:val="000000"/>
              </w:rPr>
              <w:t>ceny tj. łączną liczbę punktów wynikającą z zsumowania punktów uzyskanych w poszczególnych kryteriach (</w:t>
            </w:r>
            <w:r>
              <w:rPr>
                <w:rFonts w:ascii="Times New Roman" w:hAnsi="Times New Roman" w:cs="Times New Roman"/>
                <w:b/>
                <w:color w:val="000000"/>
              </w:rPr>
              <w:t>cena + rok produkcji</w:t>
            </w:r>
            <w:r w:rsidRPr="00A524E2">
              <w:rPr>
                <w:rFonts w:ascii="Times New Roman" w:hAnsi="Times New Roman" w:cs="Times New Roman"/>
                <w:b/>
                <w:color w:val="000000"/>
              </w:rPr>
              <w:t xml:space="preserve">).    </w:t>
            </w:r>
          </w:p>
          <w:p w:rsidR="00DF31F0" w:rsidRPr="001A0E64" w:rsidRDefault="00DF31F0" w:rsidP="001A0E64">
            <w:pPr>
              <w:widowControl w:val="0"/>
              <w:suppressAutoHyphens/>
              <w:adjustRightInd w:val="0"/>
              <w:spacing w:after="0" w:line="360" w:lineRule="atLeast"/>
              <w:ind w:right="-2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N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bscript"/>
              </w:rPr>
              <w:t>o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= K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bscript"/>
              </w:rPr>
              <w:t>C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+ K</w:t>
            </w:r>
            <w:r w:rsidRPr="001A0E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bscript"/>
              </w:rPr>
              <w:t>RP</w:t>
            </w:r>
          </w:p>
          <w:p w:rsidR="00DF31F0" w:rsidRPr="004A580C" w:rsidRDefault="00DF31F0" w:rsidP="004A580C">
            <w:pPr>
              <w:tabs>
                <w:tab w:val="left" w:pos="709"/>
              </w:tabs>
              <w:ind w:right="-2"/>
              <w:rPr>
                <w:rFonts w:ascii="Times New Roman" w:hAnsi="Times New Roman" w:cs="Times New Roman"/>
              </w:rPr>
            </w:pPr>
          </w:p>
        </w:tc>
      </w:tr>
    </w:tbl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16.3. Oferta złożona przez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ykonawcę może otrzymać </w:t>
      </w:r>
      <w:r>
        <w:rPr>
          <w:rFonts w:ascii="Times New Roman" w:hAnsi="Times New Roman" w:cs="Times New Roman"/>
        </w:rPr>
        <w:t xml:space="preserve"> maksymalnie </w:t>
      </w:r>
      <w:r w:rsidRPr="00A637C6">
        <w:rPr>
          <w:rFonts w:ascii="Times New Roman" w:hAnsi="Times New Roman" w:cs="Times New Roman"/>
        </w:rPr>
        <w:t>100 pkt.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16.4. W toku dokonywania badania i oceny ofert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amawiający może żądać udzielenia przez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ykonawcę wyjaśnień treści złożonych przez niego ofert</w:t>
      </w:r>
      <w:r>
        <w:rPr>
          <w:rFonts w:ascii="Times New Roman" w:hAnsi="Times New Roman" w:cs="Times New Roman"/>
        </w:rPr>
        <w:t>y i dokumentów</w:t>
      </w:r>
      <w:r w:rsidRPr="00A637C6">
        <w:rPr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16.5. Zamawiający zastosuje zaokrąglanie każdego wyniku do dwóch miejsc po przecinku.</w:t>
      </w: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26CA5">
      <w:pPr>
        <w:pStyle w:val="p"/>
        <w:jc w:val="both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17. INFORMACJE O FORMALNOŚCIACH, JAKIE POWINNY ZOSTAĆ DOPEŁNIONE PO WYBORZE OFERTY W CELU ZAWARCIA UMOWY W SPRAWIE ZAMÓWIENIA PUBLICZNEGO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17.1. Zamawiający udzieli zamówienia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ykonawcy, którego oferta odpowiada wszystkim wymaganiom określonym w SIWZ i została oceniona jako najkorzystniejsza w oparciu o podane wyżej kryteria oceny ofert.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Zamawiający unieważni postępowanie w sytuacji, gdy wystąpią przesłanki wskazane w art. 93 Ustawy. Niezwłocznie po wyborze najkorzystniejszej oferty Zamawiający zawiadomi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ykonawców, którzy złożyli oferty, o: </w:t>
      </w:r>
    </w:p>
    <w:p w:rsidR="00DF31F0" w:rsidRPr="00A637C6" w:rsidRDefault="00DF31F0" w:rsidP="002D643E">
      <w:pPr>
        <w:pStyle w:val="justify"/>
        <w:numPr>
          <w:ilvl w:val="0"/>
          <w:numId w:val="8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wyborze najkorzystniejszej oferty, podając nazwę (firmę) albo imię i nazwisko, siedzibę albo miejsce</w:t>
      </w:r>
      <w:r>
        <w:rPr>
          <w:rFonts w:ascii="Times New Roman" w:hAnsi="Times New Roman" w:cs="Times New Roman"/>
        </w:rPr>
        <w:t xml:space="preserve"> zamieszkania i adres Wykonawcy</w:t>
      </w:r>
      <w:r w:rsidRPr="00A637C6">
        <w:rPr>
          <w:rFonts w:ascii="Times New Roman" w:hAnsi="Times New Roman" w:cs="Times New Roman"/>
        </w:rPr>
        <w:t xml:space="preserve"> którego ofertę wybrano, uzasadnienie jej wyboru oraz nazwy (firmy) albo imiona i nazwiska, siedziby albo miejsca z</w:t>
      </w:r>
      <w:r>
        <w:rPr>
          <w:rFonts w:ascii="Times New Roman" w:hAnsi="Times New Roman" w:cs="Times New Roman"/>
        </w:rPr>
        <w:t>amieszkania i adresy Wykonawców którzy złożyli oferty</w:t>
      </w:r>
      <w:r w:rsidRPr="00A637C6">
        <w:rPr>
          <w:rFonts w:ascii="Times New Roman" w:hAnsi="Times New Roman" w:cs="Times New Roman"/>
        </w:rPr>
        <w:t xml:space="preserve"> a także punktację przyznaną ofertom w każdym kryterium oceny ofert i łączną punktację,</w:t>
      </w:r>
    </w:p>
    <w:p w:rsidR="00DF31F0" w:rsidRPr="00A637C6" w:rsidRDefault="00DF31F0" w:rsidP="002D643E">
      <w:pPr>
        <w:pStyle w:val="justify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ykonawcach, których oferty zostały odrzucone, podając uzasadnienie faktyczne i prawne, </w:t>
      </w:r>
      <w:r>
        <w:rPr>
          <w:rFonts w:ascii="Times New Roman" w:hAnsi="Times New Roman" w:cs="Times New Roman"/>
        </w:rPr>
        <w:t xml:space="preserve">     a w przypadkach</w:t>
      </w:r>
      <w:r w:rsidRPr="00A637C6">
        <w:rPr>
          <w:rFonts w:ascii="Times New Roman" w:hAnsi="Times New Roman" w:cs="Times New Roman"/>
        </w:rPr>
        <w:t xml:space="preserve"> o których mowa w art. 89 ust. 4 i 5 Ustawy, braku równoważności lub braku spełniania wymagań dotyczących funkcjonalności</w:t>
      </w:r>
      <w:r>
        <w:rPr>
          <w:rFonts w:ascii="Times New Roman" w:hAnsi="Times New Roman" w:cs="Times New Roman"/>
        </w:rPr>
        <w:t>,</w:t>
      </w:r>
    </w:p>
    <w:p w:rsidR="00DF31F0" w:rsidRPr="00A637C6" w:rsidRDefault="00DF31F0" w:rsidP="002D643E">
      <w:pPr>
        <w:pStyle w:val="justify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ykonawcach, którzy zostali wykluczeni z postę</w:t>
      </w:r>
      <w:r>
        <w:rPr>
          <w:rFonts w:ascii="Times New Roman" w:hAnsi="Times New Roman" w:cs="Times New Roman"/>
        </w:rPr>
        <w:t>powania o udzielenie zamówienia</w:t>
      </w:r>
      <w:r w:rsidRPr="00A637C6">
        <w:rPr>
          <w:rFonts w:ascii="Times New Roman" w:hAnsi="Times New Roman" w:cs="Times New Roman"/>
        </w:rPr>
        <w:t xml:space="preserve"> podając uzasadnienie faktyczne i prawne,</w:t>
      </w:r>
    </w:p>
    <w:p w:rsidR="00DF31F0" w:rsidRPr="00A637C6" w:rsidRDefault="00DF31F0" w:rsidP="002D643E">
      <w:pPr>
        <w:pStyle w:val="justify"/>
        <w:numPr>
          <w:ilvl w:val="0"/>
          <w:numId w:val="8"/>
        </w:numPr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unieważnieniu postępowania,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17.2. Zamawiający umieści na swojej stronie internetowej informacje o wyborze oferty oraz unieważnieniu postępowania.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17.3. Jeżeli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ykonawca, którego oferta została wybrana, uchyla się od zawarcia umowy w sprawie    zamówienia publicznego lub nie wnosi wymaganego zabezpieczenia należytego wykonania umowy,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>amawiający może wybrać ofertę najkorzystniejszą spośród pozostałych ofert, bez przeprowadzania ich ponownej oceny, chyba że zachodzą przesłanki do unieważnienia postępowania.</w:t>
      </w:r>
    </w:p>
    <w:p w:rsidR="00DF31F0" w:rsidRPr="00A637C6" w:rsidRDefault="00DF31F0" w:rsidP="00EE2997">
      <w:pPr>
        <w:pStyle w:val="justify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164720">
      <w:pPr>
        <w:pStyle w:val="p"/>
        <w:jc w:val="both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18. WYMAGANIA DOTYCZĄCE ZABEZPIECZENIA NALEŻYTEGO WYKONANIA UMOWY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EE2997" w:rsidRDefault="00DF31F0" w:rsidP="00EE2997">
      <w:pPr>
        <w:ind w:left="750" w:right="-2"/>
        <w:rPr>
          <w:rFonts w:ascii="Times New Roman" w:hAnsi="Times New Roman" w:cs="Times New Roman"/>
          <w:b/>
        </w:rPr>
      </w:pPr>
      <w:r w:rsidRPr="00EE2997">
        <w:rPr>
          <w:rFonts w:ascii="Times New Roman" w:hAnsi="Times New Roman" w:cs="Times New Roman"/>
        </w:rPr>
        <w:t>Zamawiający nie wymaga wniesienia zabezpieczenia należytego wykonania umowy.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19. PODWYKONAWCY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19.1. Zamawiający dopuszcza możliwość powierzenia wykonania części zamówienia podwykonawcy.</w:t>
      </w: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19.2. Zamawiający żąda, aby przed przystąpieniem do wykonania zamówienia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ykonawca, o ile są już znane, podał nazwy (firmy) albo imiona i nazwiska, dane kontaktowe podwykonawców i osób do kontaktu z nimi, zaangażowanych w </w:t>
      </w:r>
      <w:r>
        <w:rPr>
          <w:rFonts w:ascii="Times New Roman" w:hAnsi="Times New Roman" w:cs="Times New Roman"/>
        </w:rPr>
        <w:t>przedmiot zamówienia</w:t>
      </w:r>
      <w:r w:rsidRPr="00A637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A637C6">
        <w:rPr>
          <w:rFonts w:ascii="Times New Roman" w:hAnsi="Times New Roman" w:cs="Times New Roman"/>
        </w:rPr>
        <w:t xml:space="preserve">Wykonawca zawiadomi </w:t>
      </w:r>
      <w:r>
        <w:rPr>
          <w:rFonts w:ascii="Times New Roman" w:hAnsi="Times New Roman" w:cs="Times New Roman"/>
        </w:rPr>
        <w:t>Z</w:t>
      </w:r>
      <w:r w:rsidRPr="00A637C6">
        <w:rPr>
          <w:rFonts w:ascii="Times New Roman" w:hAnsi="Times New Roman" w:cs="Times New Roman"/>
        </w:rPr>
        <w:t xml:space="preserve">amawiającego o wszelkich zmianach danych, o których mowa w zdaniu pierwszym, </w:t>
      </w:r>
      <w:r>
        <w:rPr>
          <w:rFonts w:ascii="Times New Roman" w:hAnsi="Times New Roman" w:cs="Times New Roman"/>
        </w:rPr>
        <w:t>w trakcie realizacji zamówienia</w:t>
      </w:r>
      <w:r w:rsidRPr="00A637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 także przekaże</w:t>
      </w:r>
      <w:r w:rsidRPr="00A637C6">
        <w:rPr>
          <w:rFonts w:ascii="Times New Roman" w:hAnsi="Times New Roman" w:cs="Times New Roman"/>
        </w:rPr>
        <w:t xml:space="preserve"> informacje na temat nowych podwykonawców, którym w późniejszym okresie zamierza powierzyć realizację </w:t>
      </w:r>
      <w:r>
        <w:rPr>
          <w:rFonts w:ascii="Times New Roman" w:hAnsi="Times New Roman" w:cs="Times New Roman"/>
        </w:rPr>
        <w:t>części przedmiotu zamówienia</w:t>
      </w:r>
      <w:r w:rsidRPr="00A637C6">
        <w:rPr>
          <w:rFonts w:ascii="Times New Roman" w:hAnsi="Times New Roman" w:cs="Times New Roman"/>
        </w:rPr>
        <w:t>.</w:t>
      </w:r>
    </w:p>
    <w:p w:rsidR="00DF31F0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19.3. Jeżeli zmiana albo rezygnacja z podwykonawcy dotyczy podmiotu, na którego zasoby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 powoływał się, na zasadach określonych w art. 22a ust. 1 Ustawy, w celu wykazania spełniania warunków udziału w postępowaniu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>yk</w:t>
      </w:r>
      <w:r>
        <w:rPr>
          <w:rFonts w:ascii="Times New Roman" w:hAnsi="Times New Roman" w:cs="Times New Roman"/>
        </w:rPr>
        <w:t>onawca jest obowiązany wykazać Z</w:t>
      </w:r>
      <w:r w:rsidRPr="00A637C6">
        <w:rPr>
          <w:rFonts w:ascii="Times New Roman" w:hAnsi="Times New Roman" w:cs="Times New Roman"/>
        </w:rPr>
        <w:t xml:space="preserve">amawiającemu, że proponowany inny podwykonawca lub </w:t>
      </w:r>
      <w:r>
        <w:rPr>
          <w:rFonts w:ascii="Times New Roman" w:hAnsi="Times New Roman" w:cs="Times New Roman"/>
        </w:rPr>
        <w:t>W</w:t>
      </w:r>
      <w:r w:rsidRPr="00A637C6">
        <w:rPr>
          <w:rFonts w:ascii="Times New Roman" w:hAnsi="Times New Roman" w:cs="Times New Roman"/>
        </w:rPr>
        <w:t xml:space="preserve">ykonawca samodzielnie spełnia je </w:t>
      </w:r>
      <w:r>
        <w:rPr>
          <w:rFonts w:ascii="Times New Roman" w:hAnsi="Times New Roman" w:cs="Times New Roman"/>
        </w:rPr>
        <w:t xml:space="preserve">           </w:t>
      </w:r>
      <w:r w:rsidRPr="00A637C6">
        <w:rPr>
          <w:rFonts w:ascii="Times New Roman" w:hAnsi="Times New Roman" w:cs="Times New Roman"/>
        </w:rPr>
        <w:t>w stopniu nie mniejszym niż podwykonawca, na którego zasoby wykonawca powoływał się w trakcie postępowania o udzielenie zamówienia.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20. UMOWA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justify"/>
        <w:rPr>
          <w:rFonts w:ascii="Times New Roman" w:hAnsi="Times New Roman" w:cs="Times New Roman"/>
          <w:color w:val="000000"/>
        </w:rPr>
      </w:pPr>
      <w:r w:rsidRPr="00A637C6">
        <w:rPr>
          <w:rFonts w:ascii="Times New Roman" w:hAnsi="Times New Roman" w:cs="Times New Roman"/>
        </w:rPr>
        <w:t xml:space="preserve">20.1. Wzór umowy stanowi </w:t>
      </w:r>
      <w:r w:rsidRPr="00DA399C">
        <w:rPr>
          <w:rFonts w:ascii="Times New Roman" w:hAnsi="Times New Roman" w:cs="Times New Roman"/>
          <w:b/>
          <w:color w:val="000000"/>
        </w:rPr>
        <w:t>załącznik nr 4 do SIWZ</w:t>
      </w:r>
      <w:r w:rsidRPr="005428A1">
        <w:rPr>
          <w:rFonts w:ascii="Times New Roman" w:hAnsi="Times New Roman" w:cs="Times New Roman"/>
          <w:color w:val="000000"/>
        </w:rPr>
        <w:t>.</w:t>
      </w:r>
    </w:p>
    <w:p w:rsidR="00DF31F0" w:rsidRDefault="00DF31F0" w:rsidP="002D643E">
      <w:pPr>
        <w:pStyle w:val="justify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20.2 Zmiany postanowień zawartej umowy zgodnie  z zapisami  w § 13 wzoru umowy </w:t>
      </w:r>
    </w:p>
    <w:p w:rsidR="00DF31F0" w:rsidRPr="005428A1" w:rsidRDefault="00DF31F0" w:rsidP="002D643E">
      <w:pPr>
        <w:pStyle w:val="justify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( </w:t>
      </w:r>
      <w:r w:rsidRPr="00CE64C1">
        <w:rPr>
          <w:rFonts w:ascii="Times New Roman" w:hAnsi="Times New Roman" w:cs="Times New Roman"/>
          <w:b/>
          <w:color w:val="000000"/>
        </w:rPr>
        <w:t>stanowiącej</w:t>
      </w:r>
      <w:r>
        <w:rPr>
          <w:rFonts w:ascii="Times New Roman" w:hAnsi="Times New Roman" w:cs="Times New Roman"/>
          <w:color w:val="000000"/>
        </w:rPr>
        <w:t xml:space="preserve"> </w:t>
      </w:r>
      <w:r w:rsidRPr="00CE64C1">
        <w:rPr>
          <w:rFonts w:ascii="Times New Roman" w:hAnsi="Times New Roman" w:cs="Times New Roman"/>
          <w:b/>
          <w:color w:val="000000"/>
        </w:rPr>
        <w:t>załącznik nr 4 do SIWZ</w:t>
      </w:r>
      <w:r>
        <w:rPr>
          <w:rFonts w:ascii="Times New Roman" w:hAnsi="Times New Roman" w:cs="Times New Roman"/>
          <w:color w:val="000000"/>
        </w:rPr>
        <w:t xml:space="preserve">) 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F86AEE">
      <w:pPr>
        <w:pStyle w:val="p"/>
        <w:jc w:val="both"/>
        <w:rPr>
          <w:rStyle w:val="bold"/>
          <w:rFonts w:ascii="Times New Roman" w:hAnsi="Times New Roman" w:cs="Times New Roman"/>
        </w:rPr>
      </w:pPr>
    </w:p>
    <w:p w:rsidR="00DF31F0" w:rsidRDefault="00DF31F0" w:rsidP="00F86AEE">
      <w:pPr>
        <w:pStyle w:val="p"/>
        <w:jc w:val="both"/>
        <w:rPr>
          <w:rStyle w:val="bold"/>
          <w:rFonts w:ascii="Times New Roman" w:hAnsi="Times New Roman" w:cs="Times New Roman"/>
        </w:rPr>
      </w:pPr>
    </w:p>
    <w:p w:rsidR="00DF31F0" w:rsidRDefault="00DF31F0" w:rsidP="00F86AEE">
      <w:pPr>
        <w:pStyle w:val="p"/>
        <w:jc w:val="both"/>
        <w:rPr>
          <w:rStyle w:val="bold"/>
          <w:rFonts w:ascii="Times New Roman" w:hAnsi="Times New Roman" w:cs="Times New Roman"/>
        </w:rPr>
      </w:pPr>
    </w:p>
    <w:p w:rsidR="00DF31F0" w:rsidRPr="00A637C6" w:rsidRDefault="00DF31F0" w:rsidP="00F86AEE">
      <w:pPr>
        <w:pStyle w:val="p"/>
        <w:jc w:val="both"/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21. POUCZENIE O ŚRODKACH OCHRONY PRAWNEJ PRZYSŁUGUJĄCYCH WYKONAWCY W TOKU POSTĘPOWANIA O UDZIELENIE ZAMÓWIENIA</w:t>
      </w:r>
      <w:r>
        <w:rPr>
          <w:rStyle w:val="bold"/>
          <w:rFonts w:ascii="Times New Roman" w:hAnsi="Times New Roman" w:cs="Times New Roman"/>
        </w:rPr>
        <w:t>.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Wykonawcom oraz innemu podmiotowi, jeżeli ma lub miał interes prawny w uzyskaniu danego zamówienia oraz poniósł lub może ponieść s</w:t>
      </w:r>
      <w:r>
        <w:rPr>
          <w:rFonts w:ascii="Times New Roman" w:hAnsi="Times New Roman" w:cs="Times New Roman"/>
        </w:rPr>
        <w:t>zkodę w wyniku naruszenia przez Z</w:t>
      </w:r>
      <w:r w:rsidRPr="00A637C6">
        <w:rPr>
          <w:rFonts w:ascii="Times New Roman" w:hAnsi="Times New Roman" w:cs="Times New Roman"/>
        </w:rPr>
        <w:t xml:space="preserve">amawiającego przepisów ustawy Prawo zamówień publicznych, przysługują środki ochrony prawnej określone przepisami </w:t>
      </w:r>
      <w:r>
        <w:rPr>
          <w:rFonts w:ascii="Times New Roman" w:hAnsi="Times New Roman" w:cs="Times New Roman"/>
        </w:rPr>
        <w:t>powyższej U</w:t>
      </w:r>
      <w:r w:rsidRPr="00A637C6">
        <w:rPr>
          <w:rFonts w:ascii="Times New Roman" w:hAnsi="Times New Roman" w:cs="Times New Roman"/>
        </w:rPr>
        <w:t>stawy (Dział VI Ustawy).</w:t>
      </w: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6E567E" w:rsidRDefault="00DF31F0" w:rsidP="006E567E">
      <w:pPr>
        <w:pStyle w:val="p"/>
        <w:rPr>
          <w:rFonts w:ascii="Times New Roman" w:hAnsi="Times New Roman" w:cs="Times New Roman"/>
        </w:rPr>
      </w:pPr>
      <w:r w:rsidRPr="006E567E">
        <w:rPr>
          <w:rStyle w:val="bold"/>
          <w:rFonts w:ascii="Times New Roman" w:hAnsi="Times New Roman" w:cs="Times New Roman"/>
        </w:rPr>
        <w:t>22.</w:t>
      </w:r>
      <w:r>
        <w:rPr>
          <w:rStyle w:val="bold"/>
          <w:rFonts w:ascii="Times New Roman" w:hAnsi="Times New Roman" w:cs="Times New Roman"/>
        </w:rPr>
        <w:t xml:space="preserve"> </w:t>
      </w:r>
      <w:r w:rsidRPr="006E567E">
        <w:rPr>
          <w:rStyle w:val="bold"/>
          <w:rFonts w:ascii="Times New Roman" w:hAnsi="Times New Roman" w:cs="Times New Roman"/>
        </w:rPr>
        <w:t xml:space="preserve"> PRZETWARZANIE</w:t>
      </w:r>
      <w:r>
        <w:rPr>
          <w:rStyle w:val="bold"/>
          <w:rFonts w:ascii="Times New Roman" w:hAnsi="Times New Roman" w:cs="Times New Roman"/>
        </w:rPr>
        <w:t xml:space="preserve"> </w:t>
      </w:r>
      <w:r w:rsidRPr="006E567E">
        <w:rPr>
          <w:rStyle w:val="bold"/>
          <w:rFonts w:ascii="Times New Roman" w:hAnsi="Times New Roman" w:cs="Times New Roman"/>
        </w:rPr>
        <w:t xml:space="preserve"> DANYCH</w:t>
      </w:r>
      <w:r>
        <w:rPr>
          <w:rStyle w:val="bold"/>
          <w:rFonts w:ascii="Times New Roman" w:hAnsi="Times New Roman" w:cs="Times New Roman"/>
        </w:rPr>
        <w:t xml:space="preserve"> </w:t>
      </w:r>
      <w:r w:rsidRPr="006E567E">
        <w:rPr>
          <w:rStyle w:val="bold"/>
          <w:rFonts w:ascii="Times New Roman" w:hAnsi="Times New Roman" w:cs="Times New Roman"/>
        </w:rPr>
        <w:t xml:space="preserve"> OSOBOWYCH.</w:t>
      </w:r>
    </w:p>
    <w:p w:rsidR="00DF31F0" w:rsidRDefault="00DF31F0" w:rsidP="006E567E">
      <w:pPr>
        <w:pStyle w:val="p"/>
      </w:pPr>
    </w:p>
    <w:p w:rsidR="00DF31F0" w:rsidRPr="007850F4" w:rsidRDefault="00DF31F0" w:rsidP="006E56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DF31F0" w:rsidRPr="007850F4" w:rsidRDefault="00DF31F0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administratorem Państwa danych osobowych jest Gmina Kamieniec Ząbkowicki</w:t>
      </w:r>
      <w:r w:rsidRPr="007850F4">
        <w:rPr>
          <w:rFonts w:ascii="Times New Roman" w:hAnsi="Times New Roman" w:cs="Times New Roman"/>
          <w:i/>
        </w:rPr>
        <w:t>;</w:t>
      </w:r>
    </w:p>
    <w:p w:rsidR="00DF31F0" w:rsidRPr="007850F4" w:rsidRDefault="00DF31F0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inspektorem ochrony danych osobowych w Gminie Kamieniec Ząbkowicki jest Pan: Jabłoński Henryk</w:t>
      </w:r>
      <w:r w:rsidRPr="007850F4">
        <w:rPr>
          <w:rFonts w:ascii="Times New Roman" w:hAnsi="Times New Roman" w:cs="Times New Roman"/>
          <w:i/>
        </w:rPr>
        <w:t>, kontakt: adres e-mail:</w:t>
      </w:r>
      <w:r>
        <w:rPr>
          <w:rFonts w:ascii="Times New Roman" w:hAnsi="Times New Roman" w:cs="Times New Roman"/>
          <w:i/>
        </w:rPr>
        <w:t xml:space="preserve">   </w:t>
      </w:r>
      <w:r w:rsidRPr="007850F4">
        <w:rPr>
          <w:rFonts w:ascii="Times New Roman" w:hAnsi="Times New Roman" w:cs="Times New Roman"/>
          <w:i/>
        </w:rPr>
        <w:t xml:space="preserve"> </w:t>
      </w:r>
      <w:r w:rsidRPr="00EE2997">
        <w:t>iod@kamzab.pl</w:t>
      </w:r>
    </w:p>
    <w:p w:rsidR="00DF31F0" w:rsidRPr="007850F4" w:rsidRDefault="00DF31F0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  <w:i/>
        </w:rPr>
        <w:t xml:space="preserve"> </w:t>
      </w:r>
      <w:r w:rsidRPr="007850F4">
        <w:rPr>
          <w:rFonts w:ascii="Times New Roman" w:hAnsi="Times New Roman" w:cs="Times New Roman"/>
        </w:rPr>
        <w:t>Państwa dane osobowe przetwarzane będą na podstawie art. 6 ust. 1 lit. c</w:t>
      </w:r>
      <w:r w:rsidRPr="007850F4">
        <w:rPr>
          <w:rFonts w:ascii="Times New Roman" w:hAnsi="Times New Roman" w:cs="Times New Roman"/>
          <w:i/>
        </w:rPr>
        <w:t xml:space="preserve"> </w:t>
      </w:r>
      <w:r w:rsidRPr="007850F4">
        <w:rPr>
          <w:rFonts w:ascii="Times New Roman" w:hAnsi="Times New Roman" w:cs="Times New Roman"/>
        </w:rPr>
        <w:t>RODO w celu związanym z postępowaniem o udzielenie niniejszego zamówienia publicznego prowadzonego w trybie przetargu nieograniczonego;</w:t>
      </w:r>
    </w:p>
    <w:p w:rsidR="00DF31F0" w:rsidRPr="007850F4" w:rsidRDefault="00DF31F0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odbiorcami Państwa danych osobowych będą osoby lub podmioty, którym udostępniona zostanie dokumentacja postępowania w oparciu o art. 8 oraz art. 96 ust. 3 Ustawy;</w:t>
      </w:r>
    </w:p>
    <w:p w:rsidR="00DF31F0" w:rsidRPr="007850F4" w:rsidRDefault="00DF31F0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Państwa dane osobowe będą przechowywane, zgodnie z art. 97 ust. 1 Ustawy, przez okres 4 lat od dnia zakończenia postępowania o udzielenie zamówienia, a jeżeli czas trwania umowy przekracza 4 lata, okres przechowywania obejmuje cały czas trwania umowy;</w:t>
      </w:r>
    </w:p>
    <w:p w:rsidR="00DF31F0" w:rsidRPr="007850F4" w:rsidRDefault="00DF31F0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 xml:space="preserve">obowiązek podania przez Państwa danych osobowych bezpośrednio Państwa dotyczących jest wymogiem ustawowym określonym w przepisach Ustawy, związanym z udziałem w postępowaniu o udzielenie zamówienia publicznego; konsekwencje niepodania określonych danych wynikają  z Ustawy;  </w:t>
      </w:r>
    </w:p>
    <w:p w:rsidR="00DF31F0" w:rsidRPr="007850F4" w:rsidRDefault="00DF31F0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7850F4">
        <w:rPr>
          <w:rFonts w:ascii="Times New Roman" w:hAnsi="Times New Roman" w:cs="Times New Roman"/>
        </w:rPr>
        <w:t>w odniesieniu do Państwa danych osobowych decyzje nie będą podejmowane w sposób zautomatyzowany, stosowanie do art. 22 RODO;</w:t>
      </w:r>
    </w:p>
    <w:p w:rsidR="00DF31F0" w:rsidRPr="007850F4" w:rsidRDefault="00DF31F0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posiadają Państwo:</w:t>
      </w:r>
    </w:p>
    <w:p w:rsidR="00DF31F0" w:rsidRPr="007850F4" w:rsidRDefault="00DF31F0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na podstawie art. 15 RODO prawo dostępu do danych osobowych Państwa dotyczących;</w:t>
      </w:r>
    </w:p>
    <w:p w:rsidR="00DF31F0" w:rsidRPr="007850F4" w:rsidRDefault="00DF31F0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na podstawie art. 16 RODO prawo do sprostowania Państwa danych osobowych (skorzystanie z prawa do sprostowania nie może skutkować zmianą wyniku postępowania o udzielenie zamówienia publicznego ani zmianą postanowień umowy w zakresie niezgodnym z ustawą Pzp oraz nie może naruszać integralności protokołu oraz jego załączników);</w:t>
      </w:r>
    </w:p>
    <w:p w:rsidR="00DF31F0" w:rsidRPr="007850F4" w:rsidRDefault="00DF31F0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850F4">
        <w:rPr>
          <w:rFonts w:ascii="Times New Roman" w:hAnsi="Times New Roman" w:cs="Times New Roman"/>
        </w:rPr>
        <w:t>prawo żądania od administratora ograniczenia przetwarzania danych osobowych na podstawie art. 18 RODO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:rsidR="00DF31F0" w:rsidRPr="007850F4" w:rsidRDefault="00DF31F0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>prawo do wniesienia skargi do Prezesa Urzędu Ochrony Danych Osobowych, gdy uznacie Państwo, że przetwarzanie danych osobowych Państwa dotyczących narusza przepisy RODO;</w:t>
      </w:r>
    </w:p>
    <w:p w:rsidR="00DF31F0" w:rsidRPr="007850F4" w:rsidRDefault="00DF31F0" w:rsidP="006E567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>nie przysługuje Państwu:</w:t>
      </w:r>
    </w:p>
    <w:p w:rsidR="00DF31F0" w:rsidRPr="007850F4" w:rsidRDefault="00DF31F0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>w związku z art. 17 ust. 3 lit. b, d lub e RODO prawo do usunięcia danych osobowych;</w:t>
      </w:r>
    </w:p>
    <w:p w:rsidR="00DF31F0" w:rsidRPr="007850F4" w:rsidRDefault="00DF31F0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>prawo do przenoszenia danych osobowych, o którym mowa w art. 20 RODO;</w:t>
      </w:r>
    </w:p>
    <w:p w:rsidR="00DF31F0" w:rsidRPr="007850F4" w:rsidRDefault="00DF31F0" w:rsidP="006E567E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850F4">
        <w:rPr>
          <w:rFonts w:ascii="Times New Roman" w:hAnsi="Times New Roman" w:cs="Times New Roman"/>
        </w:rPr>
        <w:t xml:space="preserve">na podstawie art. 21 RODO prawo sprzeciwu, wobec przetwarzania danych osobowych, gdyż podstawą prawną przetwarzania Państwa danych osobowych jest art. 6 ust. 1 lit. c RODO. </w:t>
      </w:r>
    </w:p>
    <w:p w:rsidR="00DF31F0" w:rsidRPr="007850F4" w:rsidRDefault="00DF31F0" w:rsidP="006E567E">
      <w:pPr>
        <w:pStyle w:val="p"/>
        <w:spacing w:line="240" w:lineRule="auto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  <w:r>
        <w:rPr>
          <w:rStyle w:val="bold"/>
          <w:rFonts w:ascii="Times New Roman" w:hAnsi="Times New Roman" w:cs="Times New Roman"/>
        </w:rPr>
        <w:t>23</w:t>
      </w:r>
      <w:r w:rsidRPr="00A637C6">
        <w:rPr>
          <w:rStyle w:val="bold"/>
          <w:rFonts w:ascii="Times New Roman" w:hAnsi="Times New Roman" w:cs="Times New Roman"/>
        </w:rPr>
        <w:t>. INNE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justify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Do spraw nieuregulowanych w SIWZ mają zastosowanie przepisy Ustawy</w:t>
      </w:r>
      <w:r>
        <w:rPr>
          <w:rFonts w:ascii="Times New Roman" w:hAnsi="Times New Roman" w:cs="Times New Roman"/>
        </w:rPr>
        <w:t xml:space="preserve"> Prawo Zamówień Publicznych.</w:t>
      </w: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right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.....................................................</w:t>
      </w:r>
    </w:p>
    <w:p w:rsidR="00DF31F0" w:rsidRPr="00A637C6" w:rsidRDefault="00DF31F0" w:rsidP="002D643E">
      <w:pPr>
        <w:pStyle w:val="right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>Kierownik Zamawiającego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Pr="00A637C6" w:rsidRDefault="00DF31F0" w:rsidP="002D643E">
      <w:pPr>
        <w:rPr>
          <w:rFonts w:ascii="Times New Roman" w:hAnsi="Times New Roman" w:cs="Times New Roman"/>
        </w:rPr>
      </w:pPr>
      <w:r w:rsidRPr="00A637C6">
        <w:rPr>
          <w:rStyle w:val="bold"/>
          <w:rFonts w:ascii="Times New Roman" w:hAnsi="Times New Roman" w:cs="Times New Roman"/>
        </w:rPr>
        <w:t>ZAŁĄCZNIKI</w:t>
      </w:r>
    </w:p>
    <w:p w:rsidR="00DF31F0" w:rsidRPr="00A637C6" w:rsidRDefault="00DF31F0" w:rsidP="002D643E">
      <w:pPr>
        <w:pStyle w:val="p"/>
        <w:rPr>
          <w:rFonts w:ascii="Times New Roman" w:hAnsi="Times New Roman" w:cs="Times New Roman"/>
        </w:rPr>
      </w:pPr>
    </w:p>
    <w:p w:rsidR="00DF31F0" w:rsidRDefault="00DF31F0" w:rsidP="00F87DA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A399C">
        <w:rPr>
          <w:rFonts w:ascii="Times New Roman" w:hAnsi="Times New Roman" w:cs="Times New Roman"/>
        </w:rPr>
        <w:t>Rozkład jazdy autobusów (opis tras, liczba opiekunów, czasy przejazdów do i ze szkoły).</w:t>
      </w:r>
    </w:p>
    <w:p w:rsidR="00DF31F0" w:rsidRDefault="00DF31F0" w:rsidP="00F87DA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Szacunkowa liczba uczniów dojeżdżających do szkół na terenie Gminy Kamieniec Ząbkowicki.</w:t>
      </w:r>
    </w:p>
    <w:p w:rsidR="00DF31F0" w:rsidRDefault="00DF31F0" w:rsidP="00F87DA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Formularz ofertowy.</w:t>
      </w:r>
    </w:p>
    <w:p w:rsidR="00DF31F0" w:rsidRDefault="00DF31F0" w:rsidP="00F87DA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umowy.</w:t>
      </w:r>
    </w:p>
    <w:p w:rsidR="00DF31F0" w:rsidRDefault="00DF31F0" w:rsidP="00683AD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Oświadczenie o </w:t>
      </w:r>
      <w:r w:rsidRPr="006164F4">
        <w:rPr>
          <w:rFonts w:ascii="Times New Roman" w:hAnsi="Times New Roman" w:cs="Times New Roman"/>
        </w:rPr>
        <w:t>niepodlega</w:t>
      </w:r>
      <w:r>
        <w:rPr>
          <w:rFonts w:ascii="Times New Roman" w:hAnsi="Times New Roman" w:cs="Times New Roman"/>
        </w:rPr>
        <w:t>niu</w:t>
      </w:r>
      <w:r w:rsidRPr="006164F4">
        <w:rPr>
          <w:rFonts w:ascii="Times New Roman" w:hAnsi="Times New Roman" w:cs="Times New Roman"/>
        </w:rPr>
        <w:t xml:space="preserve"> wykluczeniu oraz spełni</w:t>
      </w:r>
      <w:r>
        <w:rPr>
          <w:rFonts w:ascii="Times New Roman" w:hAnsi="Times New Roman" w:cs="Times New Roman"/>
        </w:rPr>
        <w:t>eniu</w:t>
      </w:r>
      <w:r w:rsidRPr="006164F4">
        <w:rPr>
          <w:rFonts w:ascii="Times New Roman" w:hAnsi="Times New Roman" w:cs="Times New Roman"/>
        </w:rPr>
        <w:t xml:space="preserve"> warunk</w:t>
      </w:r>
      <w:r>
        <w:rPr>
          <w:rFonts w:ascii="Times New Roman" w:hAnsi="Times New Roman" w:cs="Times New Roman"/>
        </w:rPr>
        <w:t>ów</w:t>
      </w:r>
      <w:r w:rsidRPr="006164F4">
        <w:rPr>
          <w:rFonts w:ascii="Times New Roman" w:hAnsi="Times New Roman" w:cs="Times New Roman"/>
        </w:rPr>
        <w:t xml:space="preserve"> udziału </w:t>
      </w:r>
      <w:r>
        <w:rPr>
          <w:rFonts w:ascii="Times New Roman" w:hAnsi="Times New Roman" w:cs="Times New Roman"/>
        </w:rPr>
        <w:t xml:space="preserve">                        </w:t>
      </w:r>
      <w:r w:rsidRPr="006164F4">
        <w:rPr>
          <w:rFonts w:ascii="Times New Roman" w:hAnsi="Times New Roman" w:cs="Times New Roman"/>
        </w:rPr>
        <w:t>w postępowaniu</w:t>
      </w:r>
      <w:r>
        <w:rPr>
          <w:rFonts w:ascii="Times New Roman" w:hAnsi="Times New Roman" w:cs="Times New Roman"/>
        </w:rPr>
        <w:t>.</w:t>
      </w:r>
    </w:p>
    <w:p w:rsidR="00DF31F0" w:rsidRDefault="00DF31F0" w:rsidP="00683AD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441E7">
        <w:rPr>
          <w:rFonts w:ascii="Times New Roman" w:hAnsi="Times New Roman" w:cs="Times New Roman"/>
        </w:rPr>
        <w:t xml:space="preserve">Wykaz </w:t>
      </w:r>
      <w:r>
        <w:rPr>
          <w:rFonts w:ascii="Times New Roman" w:hAnsi="Times New Roman" w:cs="Times New Roman"/>
        </w:rPr>
        <w:t>usług</w:t>
      </w:r>
      <w:r w:rsidRPr="00C441E7">
        <w:rPr>
          <w:rFonts w:ascii="Times New Roman" w:hAnsi="Times New Roman" w:cs="Times New Roman"/>
        </w:rPr>
        <w:t>.</w:t>
      </w:r>
    </w:p>
    <w:p w:rsidR="00DF31F0" w:rsidRPr="00234C93" w:rsidRDefault="00DF31F0" w:rsidP="001D582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 pojazdów</w:t>
      </w:r>
      <w:r w:rsidRPr="00C441E7">
        <w:rPr>
          <w:rFonts w:ascii="Times New Roman" w:hAnsi="Times New Roman" w:cs="Times New Roman"/>
        </w:rPr>
        <w:t>.</w:t>
      </w:r>
    </w:p>
    <w:p w:rsidR="00DF31F0" w:rsidRDefault="00DF31F0" w:rsidP="00683AD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 osób.</w:t>
      </w:r>
    </w:p>
    <w:p w:rsidR="00DF31F0" w:rsidRDefault="00DF31F0" w:rsidP="00CF267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C441E7">
        <w:rPr>
          <w:rFonts w:ascii="Times New Roman" w:hAnsi="Times New Roman" w:cs="Times New Roman"/>
        </w:rPr>
        <w:t>Oświadczenie o przynależności do grupy kapitałowej</w:t>
      </w:r>
      <w:r>
        <w:rPr>
          <w:rFonts w:ascii="Times New Roman" w:hAnsi="Times New Roman" w:cs="Times New Roman"/>
        </w:rPr>
        <w:t>.</w:t>
      </w: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F267E">
      <w:pPr>
        <w:rPr>
          <w:rFonts w:ascii="Times New Roman" w:hAnsi="Times New Roman" w:cs="Times New Roman"/>
        </w:rPr>
      </w:pPr>
    </w:p>
    <w:p w:rsidR="00DF31F0" w:rsidRDefault="00DF31F0" w:rsidP="00CC473E">
      <w:pPr>
        <w:pStyle w:val="Standard"/>
        <w:spacing w:before="62" w:after="62"/>
        <w:rPr>
          <w:sz w:val="22"/>
          <w:szCs w:val="22"/>
          <w:lang w:eastAsia="pl-PL"/>
        </w:rPr>
      </w:pPr>
    </w:p>
    <w:p w:rsidR="00DF31F0" w:rsidRDefault="00DF31F0" w:rsidP="00CC473E">
      <w:pPr>
        <w:pStyle w:val="Standard"/>
        <w:spacing w:before="62" w:after="62"/>
        <w:rPr>
          <w:sz w:val="22"/>
          <w:szCs w:val="22"/>
          <w:lang w:eastAsia="pl-PL"/>
        </w:rPr>
      </w:pPr>
    </w:p>
    <w:p w:rsidR="00DF31F0" w:rsidRDefault="00DF31F0" w:rsidP="00CC473E">
      <w:pPr>
        <w:pStyle w:val="Standard"/>
        <w:spacing w:before="62" w:after="62"/>
        <w:rPr>
          <w:sz w:val="22"/>
          <w:szCs w:val="22"/>
          <w:lang w:eastAsia="pl-PL"/>
        </w:rPr>
      </w:pPr>
    </w:p>
    <w:p w:rsidR="00DF31F0" w:rsidRDefault="00DF31F0" w:rsidP="00CC473E">
      <w:pPr>
        <w:pStyle w:val="Standard"/>
        <w:spacing w:before="62" w:after="62"/>
        <w:rPr>
          <w:sz w:val="22"/>
          <w:szCs w:val="22"/>
          <w:lang w:eastAsia="pl-PL"/>
        </w:rPr>
      </w:pPr>
    </w:p>
    <w:p w:rsidR="00DF31F0" w:rsidRPr="003C352D" w:rsidRDefault="00DF31F0" w:rsidP="00CC473E">
      <w:pPr>
        <w:pStyle w:val="Standard"/>
        <w:spacing w:before="62" w:after="62"/>
        <w:rPr>
          <w:b/>
        </w:rPr>
      </w:pPr>
      <w:r w:rsidRPr="004702E2">
        <w:t xml:space="preserve">                                                                             </w:t>
      </w:r>
      <w:r>
        <w:t xml:space="preserve">                              </w:t>
      </w:r>
      <w:r w:rsidRPr="003C352D">
        <w:rPr>
          <w:b/>
        </w:rPr>
        <w:t>Załącznik nr 1 do SIWZ</w:t>
      </w:r>
    </w:p>
    <w:p w:rsidR="00DF31F0" w:rsidRPr="004702E2" w:rsidRDefault="00DF31F0" w:rsidP="004702E2">
      <w:pPr>
        <w:ind w:right="-2"/>
        <w:rPr>
          <w:rFonts w:ascii="Times New Roman" w:hAnsi="Times New Roman" w:cs="Times New Roman"/>
          <w:sz w:val="24"/>
          <w:szCs w:val="24"/>
        </w:rPr>
      </w:pPr>
    </w:p>
    <w:p w:rsidR="00DF31F0" w:rsidRPr="004702E2" w:rsidRDefault="00DF31F0" w:rsidP="004702E2">
      <w:pPr>
        <w:ind w:right="-2"/>
        <w:rPr>
          <w:rFonts w:ascii="Times New Roman" w:hAnsi="Times New Roman" w:cs="Times New Roman"/>
          <w:sz w:val="24"/>
          <w:szCs w:val="24"/>
        </w:rPr>
      </w:pPr>
      <w:r w:rsidRPr="004702E2">
        <w:rPr>
          <w:rFonts w:ascii="Times New Roman" w:hAnsi="Times New Roman" w:cs="Times New Roman"/>
          <w:b/>
          <w:sz w:val="24"/>
          <w:szCs w:val="24"/>
        </w:rPr>
        <w:t>Numer postępowania: 12/2-RPR/PN/U/2018</w:t>
      </w:r>
    </w:p>
    <w:p w:rsidR="00DF31F0" w:rsidRPr="004702E2" w:rsidRDefault="00DF31F0" w:rsidP="004702E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F31F0" w:rsidRPr="004702E2" w:rsidRDefault="00DF31F0" w:rsidP="004702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02E2">
        <w:rPr>
          <w:rFonts w:ascii="Times New Roman" w:hAnsi="Times New Roman" w:cs="Times New Roman"/>
          <w:b/>
          <w:bCs/>
          <w:sz w:val="24"/>
          <w:szCs w:val="24"/>
        </w:rPr>
        <w:t>PRZETARG NIEOGRANICZONY</w:t>
      </w:r>
    </w:p>
    <w:p w:rsidR="00DF31F0" w:rsidRPr="004702E2" w:rsidRDefault="00DF31F0" w:rsidP="004702E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F31F0" w:rsidRPr="004702E2" w:rsidRDefault="00DF31F0" w:rsidP="004702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02E2">
        <w:rPr>
          <w:rFonts w:ascii="Times New Roman" w:hAnsi="Times New Roman" w:cs="Times New Roman"/>
          <w:b/>
          <w:bCs/>
          <w:sz w:val="24"/>
          <w:szCs w:val="24"/>
        </w:rPr>
        <w:t>Dowóz uczniów do szkół z terenu Gminy Kamieniec Ząbkowicki, autobusami                        i mikrobusami szkolnymi pod nadzorem opiekunów w autobusie i mikrobusie”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b/>
          <w:szCs w:val="24"/>
        </w:rPr>
      </w:pPr>
    </w:p>
    <w:p w:rsidR="00DF31F0" w:rsidRPr="004702E2" w:rsidRDefault="00DF31F0" w:rsidP="004702E2">
      <w:pPr>
        <w:pStyle w:val="BodyText"/>
        <w:rPr>
          <w:rFonts w:ascii="Times New Roman" w:hAnsi="Times New Roman"/>
          <w:b/>
          <w:bCs/>
          <w:szCs w:val="24"/>
        </w:rPr>
      </w:pPr>
      <w:r w:rsidRPr="004702E2">
        <w:rPr>
          <w:rFonts w:ascii="Times New Roman" w:hAnsi="Times New Roman"/>
          <w:b/>
          <w:bCs/>
          <w:szCs w:val="24"/>
        </w:rPr>
        <w:t xml:space="preserve">Planuje się,  że w roku szkolnym 2018/2019. z dowozu do szkół skorzysta 308 uczniów. 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b/>
          <w:bCs/>
          <w:szCs w:val="24"/>
        </w:rPr>
      </w:pPr>
    </w:p>
    <w:p w:rsidR="00DF31F0" w:rsidRPr="004702E2" w:rsidRDefault="00DF31F0" w:rsidP="004702E2">
      <w:pPr>
        <w:pStyle w:val="BodyText"/>
        <w:rPr>
          <w:rFonts w:ascii="Times New Roman" w:hAnsi="Times New Roman"/>
          <w:szCs w:val="24"/>
        </w:rPr>
      </w:pPr>
    </w:p>
    <w:p w:rsidR="00DF31F0" w:rsidRPr="004702E2" w:rsidRDefault="00DF31F0" w:rsidP="004702E2">
      <w:pPr>
        <w:pStyle w:val="BodyText"/>
        <w:rPr>
          <w:rFonts w:ascii="Times New Roman" w:hAnsi="Times New Roman"/>
          <w:szCs w:val="24"/>
        </w:rPr>
      </w:pPr>
      <w:r w:rsidRPr="004702E2">
        <w:rPr>
          <w:rFonts w:ascii="Times New Roman" w:hAnsi="Times New Roman"/>
          <w:bCs/>
          <w:szCs w:val="24"/>
        </w:rPr>
        <w:t>Trasa  1</w:t>
      </w:r>
      <w:r w:rsidRPr="004702E2">
        <w:rPr>
          <w:rFonts w:ascii="Times New Roman" w:hAnsi="Times New Roman"/>
          <w:szCs w:val="24"/>
        </w:rPr>
        <w:t xml:space="preserve">  -  wraz </w:t>
      </w:r>
      <w:r>
        <w:rPr>
          <w:rFonts w:ascii="Times New Roman" w:hAnsi="Times New Roman"/>
          <w:szCs w:val="24"/>
        </w:rPr>
        <w:t xml:space="preserve">z </w:t>
      </w:r>
      <w:r w:rsidRPr="004702E2">
        <w:rPr>
          <w:rFonts w:ascii="Times New Roman" w:hAnsi="Times New Roman"/>
          <w:szCs w:val="24"/>
        </w:rPr>
        <w:t>opiekunem dzieci w autobusie 44 km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Cs w:val="24"/>
        </w:rPr>
      </w:pPr>
    </w:p>
    <w:p w:rsidR="00DF31F0" w:rsidRPr="004702E2" w:rsidRDefault="00DF31F0" w:rsidP="004702E2">
      <w:pPr>
        <w:pStyle w:val="BodyText"/>
        <w:rPr>
          <w:rFonts w:ascii="Times New Roman" w:hAnsi="Times New Roman"/>
          <w:szCs w:val="24"/>
        </w:rPr>
      </w:pP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Chałupki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- </w:t>
      </w:r>
      <w:r w:rsidRPr="004702E2">
        <w:rPr>
          <w:rFonts w:ascii="Times New Roman" w:hAnsi="Times New Roman"/>
          <w:sz w:val="22"/>
          <w:szCs w:val="22"/>
        </w:rPr>
        <w:t>7</w:t>
      </w:r>
      <w:r w:rsidRPr="004702E2">
        <w:rPr>
          <w:rFonts w:ascii="Times New Roman" w:hAnsi="Times New Roman"/>
          <w:sz w:val="22"/>
          <w:szCs w:val="22"/>
          <w:vertAlign w:val="superscript"/>
        </w:rPr>
        <w:t>01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Mrokocin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- </w:t>
      </w:r>
      <w:r w:rsidRPr="004702E2">
        <w:rPr>
          <w:rFonts w:ascii="Times New Roman" w:hAnsi="Times New Roman"/>
          <w:sz w:val="22"/>
          <w:szCs w:val="22"/>
        </w:rPr>
        <w:t>7</w:t>
      </w:r>
      <w:r w:rsidRPr="004702E2">
        <w:rPr>
          <w:rFonts w:ascii="Times New Roman" w:hAnsi="Times New Roman"/>
          <w:sz w:val="22"/>
          <w:szCs w:val="22"/>
          <w:vertAlign w:val="superscript"/>
        </w:rPr>
        <w:t>04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Pomianów Górny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- </w:t>
      </w:r>
      <w:r w:rsidRPr="004702E2">
        <w:rPr>
          <w:rFonts w:ascii="Times New Roman" w:hAnsi="Times New Roman"/>
          <w:sz w:val="22"/>
          <w:szCs w:val="22"/>
        </w:rPr>
        <w:t>7</w:t>
      </w:r>
      <w:r w:rsidRPr="004702E2">
        <w:rPr>
          <w:rFonts w:ascii="Times New Roman" w:hAnsi="Times New Roman"/>
          <w:sz w:val="22"/>
          <w:szCs w:val="22"/>
          <w:vertAlign w:val="superscript"/>
        </w:rPr>
        <w:t>07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Doboszowice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- </w:t>
      </w:r>
      <w:r w:rsidRPr="004702E2">
        <w:rPr>
          <w:rFonts w:ascii="Times New Roman" w:hAnsi="Times New Roman"/>
          <w:sz w:val="22"/>
          <w:szCs w:val="22"/>
        </w:rPr>
        <w:t>7</w:t>
      </w:r>
      <w:r w:rsidRPr="004702E2">
        <w:rPr>
          <w:rFonts w:ascii="Times New Roman" w:hAnsi="Times New Roman"/>
          <w:sz w:val="22"/>
          <w:szCs w:val="22"/>
          <w:vertAlign w:val="superscript"/>
        </w:rPr>
        <w:t>18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702E2">
        <w:rPr>
          <w:rFonts w:ascii="Times New Roman" w:hAnsi="Times New Roman"/>
          <w:sz w:val="22"/>
          <w:szCs w:val="22"/>
        </w:rPr>
        <w:t xml:space="preserve">Byczeń </w:t>
      </w:r>
      <w:r w:rsidRPr="004702E2">
        <w:rPr>
          <w:rFonts w:ascii="Times New Roman" w:hAnsi="Times New Roman"/>
          <w:sz w:val="22"/>
          <w:szCs w:val="22"/>
        </w:rPr>
        <w:tab/>
        <w:t xml:space="preserve"> cegielnia 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- </w:t>
      </w:r>
      <w:r w:rsidRPr="004702E2">
        <w:rPr>
          <w:rFonts w:ascii="Times New Roman" w:hAnsi="Times New Roman"/>
          <w:sz w:val="22"/>
          <w:szCs w:val="22"/>
        </w:rPr>
        <w:t>7</w:t>
      </w:r>
      <w:r w:rsidRPr="004702E2">
        <w:rPr>
          <w:rFonts w:ascii="Times New Roman" w:hAnsi="Times New Roman"/>
          <w:sz w:val="22"/>
          <w:szCs w:val="22"/>
          <w:vertAlign w:val="superscript"/>
        </w:rPr>
        <w:t>22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>
        <w:rPr>
          <w:rFonts w:ascii="Times New Roman" w:hAnsi="Times New Roman"/>
          <w:sz w:val="22"/>
          <w:szCs w:val="22"/>
        </w:rPr>
        <w:t>Przedszkole 2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- </w:t>
      </w:r>
      <w:r w:rsidRPr="004702E2">
        <w:rPr>
          <w:rFonts w:ascii="Times New Roman" w:hAnsi="Times New Roman"/>
          <w:sz w:val="22"/>
          <w:szCs w:val="22"/>
        </w:rPr>
        <w:t>7</w:t>
      </w:r>
      <w:r w:rsidRPr="004702E2">
        <w:rPr>
          <w:rFonts w:ascii="Times New Roman" w:hAnsi="Times New Roman"/>
          <w:sz w:val="22"/>
          <w:szCs w:val="22"/>
          <w:vertAlign w:val="superscript"/>
        </w:rPr>
        <w:t>25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Kamieniec Ząbkowicki SP 2</w:t>
      </w:r>
      <w:r w:rsidRPr="004702E2">
        <w:rPr>
          <w:rFonts w:ascii="Times New Roman" w:hAnsi="Times New Roman"/>
          <w:sz w:val="22"/>
          <w:szCs w:val="22"/>
        </w:rPr>
        <w:tab/>
        <w:t xml:space="preserve">          </w:t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Starczów PGR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35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Starczów szkoła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37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Starczów nż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39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Starczów kościół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 xml:space="preserve"> </w:t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41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 xml:space="preserve">Goleniów 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43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Kamieniec Ząbkowicki szkoła 2</w:t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46</w:t>
      </w:r>
      <w:r w:rsidRPr="004702E2">
        <w:rPr>
          <w:rFonts w:ascii="Times New Roman" w:hAnsi="Times New Roman"/>
          <w:sz w:val="22"/>
          <w:szCs w:val="22"/>
        </w:rPr>
        <w:t xml:space="preserve">            </w:t>
      </w:r>
      <w:r w:rsidRPr="004702E2">
        <w:rPr>
          <w:rFonts w:ascii="Times New Roman" w:hAnsi="Times New Roman"/>
          <w:sz w:val="22"/>
          <w:szCs w:val="22"/>
        </w:rPr>
        <w:tab/>
        <w:t xml:space="preserve">    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702E2">
        <w:rPr>
          <w:rFonts w:ascii="Times New Roman" w:hAnsi="Times New Roman"/>
          <w:sz w:val="22"/>
          <w:szCs w:val="22"/>
        </w:rPr>
        <w:t>Przedszkole</w:t>
      </w:r>
      <w:r w:rsidRPr="004702E2">
        <w:rPr>
          <w:rFonts w:ascii="Times New Roman" w:hAnsi="Times New Roman"/>
          <w:sz w:val="22"/>
          <w:szCs w:val="22"/>
        </w:rPr>
        <w:tab/>
        <w:t>2</w:t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ab/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48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DF31F0" w:rsidRPr="004702E2" w:rsidRDefault="00DF31F0" w:rsidP="004702E2">
      <w:pPr>
        <w:pStyle w:val="BodyText"/>
        <w:rPr>
          <w:rFonts w:ascii="Times New Roman" w:hAnsi="Times New Roman"/>
          <w:sz w:val="22"/>
          <w:szCs w:val="22"/>
        </w:rPr>
      </w:pPr>
      <w:r w:rsidRPr="004702E2">
        <w:rPr>
          <w:rFonts w:ascii="Times New Roman" w:hAnsi="Times New Roman"/>
          <w:sz w:val="22"/>
          <w:szCs w:val="22"/>
        </w:rPr>
        <w:t>Kamieniec Ząbkowicki</w:t>
      </w:r>
      <w:r w:rsidRPr="004702E2">
        <w:rPr>
          <w:rFonts w:ascii="Times New Roman" w:hAnsi="Times New Roman"/>
          <w:sz w:val="22"/>
          <w:szCs w:val="22"/>
        </w:rPr>
        <w:tab/>
        <w:t>1</w:t>
      </w:r>
      <w:r w:rsidRPr="004702E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702E2">
        <w:rPr>
          <w:rFonts w:ascii="Times New Roman" w:hAnsi="Times New Roman"/>
          <w:sz w:val="22"/>
          <w:szCs w:val="22"/>
        </w:rPr>
        <w:t>- 7</w:t>
      </w:r>
      <w:r w:rsidRPr="004702E2">
        <w:rPr>
          <w:rFonts w:ascii="Times New Roman" w:hAnsi="Times New Roman"/>
          <w:sz w:val="22"/>
          <w:szCs w:val="22"/>
          <w:vertAlign w:val="superscript"/>
        </w:rPr>
        <w:t>53</w:t>
      </w:r>
      <w:r w:rsidRPr="004702E2">
        <w:rPr>
          <w:rFonts w:ascii="Times New Roman" w:hAnsi="Times New Roman"/>
          <w:sz w:val="22"/>
          <w:szCs w:val="22"/>
        </w:rPr>
        <w:t xml:space="preserve">                  </w:t>
      </w:r>
    </w:p>
    <w:p w:rsidR="00DF31F0" w:rsidRDefault="00DF31F0" w:rsidP="004702E2">
      <w:pPr>
        <w:pStyle w:val="p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DOWÓZ  DZIECI DO  SZKÓŁ 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              Trasa 2  -  wraz </w:t>
      </w:r>
      <w:r>
        <w:rPr>
          <w:rStyle w:val="bold"/>
          <w:rFonts w:ascii="Times New Roman" w:hAnsi="Times New Roman" w:cs="Times New Roman"/>
          <w:b w:val="0"/>
        </w:rPr>
        <w:t xml:space="preserve">z </w:t>
      </w:r>
      <w:r w:rsidRPr="0042245E">
        <w:rPr>
          <w:rStyle w:val="bold"/>
          <w:rFonts w:ascii="Times New Roman" w:hAnsi="Times New Roman" w:cs="Times New Roman"/>
          <w:b w:val="0"/>
        </w:rPr>
        <w:t>opiekunem dzieci w autobusie – 26 km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Ożary </w:t>
      </w:r>
      <w:r w:rsidRPr="0042245E">
        <w:rPr>
          <w:rStyle w:val="bold"/>
          <w:rFonts w:ascii="Times New Roman" w:hAnsi="Times New Roman" w:cs="Times New Roman"/>
          <w:b w:val="0"/>
        </w:rPr>
        <w:tab/>
        <w:t>górny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15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Ożary 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17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Ożary nż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19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Ożary PGR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            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21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Rogów nż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24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Przedszkole   1        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</w:t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27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Kamieniec Ząbkowicki</w:t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SP1 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30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Przedszkole 2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35</w:t>
      </w:r>
      <w:r w:rsidRPr="0042245E">
        <w:rPr>
          <w:rStyle w:val="bold"/>
          <w:rFonts w:ascii="Times New Roman" w:hAnsi="Times New Roman" w:cs="Times New Roman"/>
          <w:b w:val="0"/>
        </w:rPr>
        <w:t xml:space="preserve"> 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Suszka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>- 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42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Kamieniec Ząbkowicki ul. Kłodzka</w:t>
      </w:r>
      <w:r w:rsidRPr="0042245E">
        <w:rPr>
          <w:rStyle w:val="bold"/>
          <w:rFonts w:ascii="Times New Roman" w:hAnsi="Times New Roman" w:cs="Times New Roman"/>
          <w:b w:val="0"/>
        </w:rPr>
        <w:tab/>
        <w:t xml:space="preserve"> - 7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46</w:t>
      </w:r>
      <w:r w:rsidRPr="0042245E">
        <w:rPr>
          <w:rStyle w:val="bold"/>
          <w:rFonts w:ascii="Times New Roman" w:hAnsi="Times New Roman" w:cs="Times New Roman"/>
          <w:b w:val="0"/>
        </w:rPr>
        <w:t xml:space="preserve">                  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 xml:space="preserve">Kamieniec Ząbkowicki ul. Kłodzka </w:t>
      </w:r>
      <w:r w:rsidRPr="0042245E">
        <w:rPr>
          <w:rStyle w:val="bold"/>
          <w:rFonts w:ascii="Times New Roman" w:hAnsi="Times New Roman" w:cs="Times New Roman"/>
          <w:b w:val="0"/>
        </w:rPr>
        <w:tab/>
        <w:t>- 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48</w:t>
      </w:r>
    </w:p>
    <w:p w:rsidR="00DF31F0" w:rsidRPr="0042245E" w:rsidRDefault="00DF31F0" w:rsidP="0042245E">
      <w:pPr>
        <w:pStyle w:val="p"/>
        <w:rPr>
          <w:rStyle w:val="bold"/>
          <w:rFonts w:ascii="Times New Roman" w:hAnsi="Times New Roman" w:cs="Times New Roman"/>
          <w:b w:val="0"/>
        </w:rPr>
      </w:pPr>
      <w:r w:rsidRPr="0042245E">
        <w:rPr>
          <w:rStyle w:val="bold"/>
          <w:rFonts w:ascii="Times New Roman" w:hAnsi="Times New Roman" w:cs="Times New Roman"/>
          <w:b w:val="0"/>
        </w:rPr>
        <w:t>Kamieniec Ząbkowicki</w:t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</w:r>
      <w:r w:rsidRPr="0042245E">
        <w:rPr>
          <w:rStyle w:val="bold"/>
          <w:rFonts w:ascii="Times New Roman" w:hAnsi="Times New Roman" w:cs="Times New Roman"/>
          <w:b w:val="0"/>
        </w:rPr>
        <w:tab/>
        <w:t>-  7</w:t>
      </w:r>
      <w:r w:rsidRPr="0042245E">
        <w:rPr>
          <w:rStyle w:val="bold"/>
          <w:rFonts w:ascii="Times New Roman" w:hAnsi="Times New Roman" w:cs="Times New Roman"/>
          <w:b w:val="0"/>
          <w:vertAlign w:val="superscript"/>
        </w:rPr>
        <w:t>51</w:t>
      </w: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b/>
          <w:i/>
          <w:sz w:val="22"/>
          <w:szCs w:val="22"/>
        </w:rPr>
      </w:pPr>
      <w:r w:rsidRPr="0042245E">
        <w:rPr>
          <w:rFonts w:ascii="Times New Roman" w:hAnsi="Times New Roman"/>
          <w:b/>
          <w:i/>
          <w:sz w:val="22"/>
          <w:szCs w:val="22"/>
        </w:rPr>
        <w:t xml:space="preserve">DOWÓZ  DZIECI DO  SZKÓŁ 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          Trasa  3 – 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42245E">
        <w:rPr>
          <w:rFonts w:ascii="Times New Roman" w:hAnsi="Times New Roman"/>
          <w:sz w:val="22"/>
          <w:szCs w:val="22"/>
        </w:rPr>
        <w:t>opiekunem dzieci w autobusie   - 34 km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Chałupki nż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10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Chałupki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13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Mrokocin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16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Pomianów Górny 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19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Doboszowice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29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Byczeń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40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Przedszkole 1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Kamieniec Ząbkowicki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48</w:t>
      </w: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2245E" w:rsidRDefault="00DF31F0" w:rsidP="002D02A9">
      <w:pPr>
        <w:pStyle w:val="p"/>
        <w:jc w:val="right"/>
        <w:rPr>
          <w:rStyle w:val="bold"/>
          <w:rFonts w:ascii="Times New Roman" w:hAnsi="Times New Roman" w:cs="Times New Roman"/>
          <w:b w:val="0"/>
        </w:rPr>
      </w:pPr>
    </w:p>
    <w:p w:rsidR="00DF31F0" w:rsidRPr="00472233" w:rsidRDefault="00DF31F0" w:rsidP="0042245E">
      <w:pPr>
        <w:pStyle w:val="BodyText"/>
        <w:rPr>
          <w:rFonts w:cs="Arial"/>
          <w:b/>
          <w:i/>
          <w:szCs w:val="24"/>
        </w:rPr>
      </w:pPr>
      <w:r w:rsidRPr="00472233">
        <w:rPr>
          <w:rFonts w:cs="Arial"/>
          <w:b/>
          <w:i/>
          <w:szCs w:val="24"/>
        </w:rPr>
        <w:t xml:space="preserve">DOWÓZ  DZIECI DO  SZKÓŁ 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              Trasa 5  -  wraz</w:t>
      </w:r>
      <w:r>
        <w:rPr>
          <w:rFonts w:ascii="Times New Roman" w:hAnsi="Times New Roman"/>
          <w:sz w:val="22"/>
          <w:szCs w:val="22"/>
        </w:rPr>
        <w:t xml:space="preserve"> z</w:t>
      </w:r>
      <w:r w:rsidRPr="0042245E">
        <w:rPr>
          <w:rFonts w:ascii="Times New Roman" w:hAnsi="Times New Roman"/>
          <w:sz w:val="22"/>
          <w:szCs w:val="22"/>
        </w:rPr>
        <w:t xml:space="preserve"> opiekunem dzieci w autobusie – 27 km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Sosnowa kościół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15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Sosnowa PKS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18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Sławęcin PGR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20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Sławęcin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22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Topola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Topola kościół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29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Śrem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33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Przedszkole 1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40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Kamieniec Ząb.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 xml:space="preserve">42  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Przedszkole nr 2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50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Szkoła Podstawowa nr 2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53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 xml:space="preserve">Kamieniec Ząbkowicki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59</w:t>
      </w: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b/>
          <w:sz w:val="22"/>
          <w:szCs w:val="22"/>
        </w:rPr>
      </w:pPr>
      <w:r w:rsidRPr="0042245E">
        <w:rPr>
          <w:rFonts w:ascii="Times New Roman" w:hAnsi="Times New Roman"/>
          <w:b/>
          <w:sz w:val="22"/>
          <w:szCs w:val="22"/>
        </w:rPr>
        <w:t xml:space="preserve">DOWÓZ  DZIECI DO  SZKÓŁ 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 tylko w poniedziałek, środę i piątek – 3 razy w tygodniu.  – ( rano 78 km / po południu 92 km)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Trasa  6 -  przejazd 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42245E">
        <w:rPr>
          <w:rFonts w:ascii="Times New Roman" w:hAnsi="Times New Roman"/>
          <w:sz w:val="22"/>
          <w:szCs w:val="22"/>
        </w:rPr>
        <w:t xml:space="preserve">opiekunem dzieci w autobusie, trzy razy w tygodniu jedno dziecko niepełnosprawnych  ze Starczowa do Mikoszowa oraz codziennie jedno dziecko z Kamieńca Ząbkowickiego do Ząbkowic Śląskich ul. Proletariatczyków. 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Wyjazd do szkoły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 xml:space="preserve">Kamieniec Ząbkowicki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- 7</w:t>
      </w:r>
      <w:r w:rsidRPr="0042245E">
        <w:rPr>
          <w:rFonts w:ascii="Times New Roman" w:hAnsi="Times New Roman"/>
          <w:sz w:val="22"/>
          <w:szCs w:val="22"/>
          <w:vertAlign w:val="superscript"/>
        </w:rPr>
        <w:t>47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Ząbkowice</w:t>
      </w:r>
      <w:r>
        <w:rPr>
          <w:rFonts w:ascii="Times New Roman" w:hAnsi="Times New Roman"/>
          <w:sz w:val="22"/>
          <w:szCs w:val="22"/>
        </w:rPr>
        <w:t xml:space="preserve"> Śląskie ul. Proletariatczyków</w:t>
      </w:r>
      <w:r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>- 8</w:t>
      </w:r>
      <w:r w:rsidRPr="0042245E">
        <w:rPr>
          <w:rFonts w:ascii="Times New Roman" w:hAnsi="Times New Roman"/>
          <w:sz w:val="22"/>
          <w:szCs w:val="22"/>
          <w:vertAlign w:val="superscript"/>
        </w:rPr>
        <w:t>00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Mikoszów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- 8</w:t>
      </w:r>
      <w:r w:rsidRPr="0042245E">
        <w:rPr>
          <w:rFonts w:ascii="Times New Roman" w:hAnsi="Times New Roman"/>
          <w:sz w:val="22"/>
          <w:szCs w:val="22"/>
          <w:vertAlign w:val="superscript"/>
        </w:rPr>
        <w:t>50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Wyjazd do domu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 xml:space="preserve">Mikoszów 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- 13</w:t>
      </w:r>
      <w:r w:rsidRPr="0042245E">
        <w:rPr>
          <w:rFonts w:ascii="Times New Roman" w:hAnsi="Times New Roman"/>
          <w:sz w:val="22"/>
          <w:szCs w:val="22"/>
          <w:vertAlign w:val="superscript"/>
        </w:rPr>
        <w:t>00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>Ząbkowice Śląskie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- 13</w:t>
      </w:r>
      <w:r w:rsidRPr="0042245E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42245E">
        <w:rPr>
          <w:rFonts w:ascii="Times New Roman" w:hAnsi="Times New Roman"/>
          <w:sz w:val="22"/>
          <w:szCs w:val="22"/>
        </w:rPr>
        <w:t xml:space="preserve">Kamieniec Ząbkowicki </w:t>
      </w:r>
      <w:r>
        <w:rPr>
          <w:rFonts w:ascii="Times New Roman" w:hAnsi="Times New Roman"/>
          <w:sz w:val="22"/>
          <w:szCs w:val="22"/>
        </w:rPr>
        <w:t xml:space="preserve">Przedszkole nr 2 </w:t>
      </w:r>
      <w:r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>- 14</w:t>
      </w:r>
      <w:r w:rsidRPr="0042245E">
        <w:rPr>
          <w:rFonts w:ascii="Times New Roman" w:hAnsi="Times New Roman"/>
          <w:sz w:val="22"/>
          <w:szCs w:val="22"/>
          <w:vertAlign w:val="superscript"/>
        </w:rPr>
        <w:t>00</w:t>
      </w:r>
    </w:p>
    <w:p w:rsidR="00DF31F0" w:rsidRPr="0042245E" w:rsidRDefault="00DF31F0" w:rsidP="0042245E">
      <w:pPr>
        <w:pStyle w:val="BodyText"/>
        <w:rPr>
          <w:rFonts w:ascii="Times New Roman" w:hAnsi="Times New Roman"/>
          <w:sz w:val="22"/>
          <w:szCs w:val="22"/>
        </w:rPr>
      </w:pPr>
      <w:r w:rsidRPr="0042245E">
        <w:rPr>
          <w:rFonts w:ascii="Times New Roman" w:hAnsi="Times New Roman"/>
          <w:sz w:val="22"/>
          <w:szCs w:val="22"/>
        </w:rPr>
        <w:t>Starczów PGR</w:t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</w:r>
      <w:r w:rsidRPr="0042245E">
        <w:rPr>
          <w:rFonts w:ascii="Times New Roman" w:hAnsi="Times New Roman"/>
          <w:sz w:val="22"/>
          <w:szCs w:val="22"/>
        </w:rPr>
        <w:tab/>
        <w:t>- 14</w:t>
      </w:r>
      <w:r w:rsidRPr="0042245E">
        <w:rPr>
          <w:rFonts w:ascii="Times New Roman" w:hAnsi="Times New Roman"/>
          <w:sz w:val="22"/>
          <w:szCs w:val="22"/>
          <w:vertAlign w:val="superscript"/>
        </w:rPr>
        <w:t>07</w:t>
      </w: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Default="00DF31F0" w:rsidP="00AD5B99">
      <w:pPr>
        <w:pStyle w:val="BodyText"/>
        <w:rPr>
          <w:rFonts w:cs="Arial"/>
          <w:b/>
          <w:szCs w:val="24"/>
        </w:rPr>
      </w:pPr>
    </w:p>
    <w:p w:rsidR="00DF31F0" w:rsidRPr="00AD5B99" w:rsidRDefault="00DF31F0" w:rsidP="00AD5B99">
      <w:pPr>
        <w:pStyle w:val="BodyText"/>
        <w:rPr>
          <w:rFonts w:ascii="Times New Roman" w:hAnsi="Times New Roman"/>
          <w:b/>
          <w:sz w:val="22"/>
          <w:szCs w:val="22"/>
        </w:rPr>
      </w:pPr>
      <w:r w:rsidRPr="00AD5B99">
        <w:rPr>
          <w:rFonts w:ascii="Times New Roman" w:hAnsi="Times New Roman"/>
          <w:b/>
          <w:sz w:val="22"/>
          <w:szCs w:val="22"/>
        </w:rPr>
        <w:t>PRZEJAZD DZIECI ZE SZKOŁY DO DOMU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rPr>
          <w:rFonts w:ascii="Times New Roman" w:hAnsi="Times New Roman"/>
          <w:b/>
          <w:sz w:val="22"/>
          <w:szCs w:val="22"/>
        </w:rPr>
      </w:pPr>
    </w:p>
    <w:p w:rsidR="00DF31F0" w:rsidRPr="00AD5B99" w:rsidRDefault="00DF31F0" w:rsidP="00AD5B99">
      <w:pPr>
        <w:pStyle w:val="BodyText"/>
        <w:rPr>
          <w:rFonts w:ascii="Times New Roman" w:hAnsi="Times New Roman"/>
          <w:b/>
          <w:sz w:val="22"/>
          <w:szCs w:val="22"/>
        </w:rPr>
      </w:pP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              Autobus  1 – 93 km - 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AD5B99">
        <w:rPr>
          <w:rFonts w:ascii="Times New Roman" w:hAnsi="Times New Roman"/>
          <w:sz w:val="22"/>
          <w:szCs w:val="22"/>
        </w:rPr>
        <w:t>opiekunem dzieci w autobusie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Przedszkole nr 1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33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Szkoła 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39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Przedszkole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40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Kamieniec Ząbkowicki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45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Sosnowa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48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Sławęcin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51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Topola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Śrem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00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10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Kamieniec Ząbkowicki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45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Sosnowa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48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Sławęcin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51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Topola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Śrem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00</w:t>
      </w:r>
    </w:p>
    <w:p w:rsidR="00DF31F0" w:rsidRPr="00AD5B99" w:rsidRDefault="00DF31F0" w:rsidP="00AD5B99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30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Suszka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40 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 ul. Kłodzka</w:t>
      </w:r>
      <w:r w:rsidRPr="00AD5B99">
        <w:rPr>
          <w:rFonts w:ascii="Times New Roman" w:hAnsi="Times New Roman"/>
          <w:sz w:val="22"/>
          <w:szCs w:val="22"/>
        </w:rPr>
        <w:tab/>
        <w:t xml:space="preserve"> - 7</w:t>
      </w:r>
      <w:r w:rsidRPr="00AD5B99">
        <w:rPr>
          <w:rFonts w:ascii="Times New Roman" w:hAnsi="Times New Roman"/>
          <w:sz w:val="22"/>
          <w:szCs w:val="22"/>
          <w:vertAlign w:val="superscript"/>
        </w:rPr>
        <w:t>44</w:t>
      </w:r>
      <w:r w:rsidRPr="00AD5B99">
        <w:rPr>
          <w:rFonts w:ascii="Times New Roman" w:hAnsi="Times New Roman"/>
          <w:sz w:val="22"/>
          <w:szCs w:val="22"/>
        </w:rPr>
        <w:t xml:space="preserve">                  </w:t>
      </w:r>
    </w:p>
    <w:p w:rsidR="00DF31F0" w:rsidRPr="00AD5B99" w:rsidRDefault="00DF31F0" w:rsidP="00AD5B99">
      <w:pPr>
        <w:pStyle w:val="BodyText"/>
        <w:ind w:firstLine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Kamieniec Ząbkowicki ul. Kłodzka </w:t>
      </w:r>
      <w:r w:rsidRPr="00AD5B99">
        <w:rPr>
          <w:rFonts w:ascii="Times New Roman" w:hAnsi="Times New Roman"/>
          <w:sz w:val="22"/>
          <w:szCs w:val="22"/>
        </w:rPr>
        <w:tab/>
        <w:t>-  7</w:t>
      </w:r>
      <w:r w:rsidRPr="00AD5B99">
        <w:rPr>
          <w:rFonts w:ascii="Times New Roman" w:hAnsi="Times New Roman"/>
          <w:sz w:val="22"/>
          <w:szCs w:val="22"/>
          <w:vertAlign w:val="superscript"/>
        </w:rPr>
        <w:t>46</w:t>
      </w:r>
    </w:p>
    <w:p w:rsidR="00DF31F0" w:rsidRPr="00AD5B99" w:rsidRDefault="00DF31F0" w:rsidP="00AD5B99">
      <w:pPr>
        <w:pStyle w:val="BodyText"/>
        <w:ind w:firstLine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 7</w:t>
      </w:r>
      <w:r w:rsidRPr="00AD5B99">
        <w:rPr>
          <w:rFonts w:ascii="Times New Roman" w:hAnsi="Times New Roman"/>
          <w:sz w:val="22"/>
          <w:szCs w:val="22"/>
          <w:vertAlign w:val="superscript"/>
        </w:rPr>
        <w:t>49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  <w:vertAlign w:val="superscript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50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Rogały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53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nż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55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szkoła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58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górny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01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Sosnowa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10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Sławęcin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13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Topola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16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  <w:t>Śrem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19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25</w:t>
      </w:r>
    </w:p>
    <w:p w:rsidR="00DF31F0" w:rsidRDefault="00DF31F0" w:rsidP="00AD5B99">
      <w:pPr>
        <w:pStyle w:val="BodyText"/>
        <w:rPr>
          <w:rFonts w:cs="Arial"/>
          <w:szCs w:val="24"/>
        </w:rPr>
      </w:pPr>
    </w:p>
    <w:p w:rsidR="00DF31F0" w:rsidRPr="0067648B" w:rsidRDefault="00DF31F0" w:rsidP="0042245E">
      <w:pPr>
        <w:pStyle w:val="BodyText"/>
        <w:rPr>
          <w:rFonts w:cs="Arial"/>
          <w:szCs w:val="24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AD5B99">
      <w:pPr>
        <w:pStyle w:val="BodyText"/>
        <w:rPr>
          <w:rStyle w:val="bold"/>
          <w:rFonts w:ascii="Arial Narrow" w:hAnsi="Arial Narrow" w:cs="Arial Narrow"/>
          <w:sz w:val="22"/>
          <w:szCs w:val="22"/>
        </w:rPr>
      </w:pPr>
    </w:p>
    <w:p w:rsidR="00DF31F0" w:rsidRDefault="00DF31F0" w:rsidP="00AD5B99">
      <w:pPr>
        <w:pStyle w:val="BodyText"/>
        <w:rPr>
          <w:rStyle w:val="bold"/>
          <w:rFonts w:ascii="Arial Narrow" w:hAnsi="Arial Narrow" w:cs="Arial Narrow"/>
          <w:sz w:val="22"/>
          <w:szCs w:val="22"/>
        </w:rPr>
      </w:pPr>
    </w:p>
    <w:p w:rsidR="00DF31F0" w:rsidRPr="00AD5B99" w:rsidRDefault="00DF31F0" w:rsidP="00AD5B99">
      <w:pPr>
        <w:pStyle w:val="BodyText"/>
        <w:rPr>
          <w:rFonts w:ascii="Times New Roman" w:hAnsi="Times New Roman"/>
          <w:b/>
          <w:sz w:val="22"/>
          <w:szCs w:val="22"/>
        </w:rPr>
      </w:pPr>
      <w:r w:rsidRPr="00AD5B99">
        <w:rPr>
          <w:rFonts w:ascii="Times New Roman" w:hAnsi="Times New Roman"/>
          <w:b/>
          <w:sz w:val="22"/>
          <w:szCs w:val="22"/>
        </w:rPr>
        <w:t>PRZEJAZD DZIECI ZE SZKOŁY DO DOMU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tabs>
          <w:tab w:val="left" w:pos="5550"/>
        </w:tabs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Autobus nr 2 – 123 km-  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AD5B99">
        <w:rPr>
          <w:rFonts w:ascii="Times New Roman" w:hAnsi="Times New Roman"/>
          <w:sz w:val="22"/>
          <w:szCs w:val="22"/>
        </w:rPr>
        <w:t>opiekunem dzieci w autobusie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ind w:firstLine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Przedszkole 1                              </w:t>
      </w:r>
      <w:r w:rsidRPr="00AD5B99">
        <w:rPr>
          <w:rFonts w:ascii="Times New Roman" w:hAnsi="Times New Roman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40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Przedszkole 2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48</w:t>
      </w:r>
      <w:r w:rsidRPr="00AD5B99">
        <w:rPr>
          <w:rFonts w:ascii="Times New Roman" w:hAnsi="Times New Roman"/>
          <w:sz w:val="22"/>
          <w:szCs w:val="22"/>
        </w:rPr>
        <w:t xml:space="preserve"> 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 Sp 2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51</w:t>
      </w:r>
    </w:p>
    <w:p w:rsidR="00DF31F0" w:rsidRPr="00AD5B99" w:rsidRDefault="00DF31F0" w:rsidP="00AD5B99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Byczeń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             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02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Doboszowice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10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Pomianów Górny 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18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Mrokocin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21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Chałupki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24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Chałupki nż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                       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50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 Sp 2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54</w:t>
      </w:r>
    </w:p>
    <w:p w:rsidR="00DF31F0" w:rsidRPr="00AD5B99" w:rsidRDefault="00DF31F0" w:rsidP="00AD5B99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Byczeń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             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02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Doboszowice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10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Pomianów Górny 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18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Mrokocin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21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Chałupki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24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Chałupki nż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Kamieniec Ząbkowicki Sp 2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54</w:t>
      </w:r>
    </w:p>
    <w:p w:rsidR="00DF31F0" w:rsidRPr="00AD5B99" w:rsidRDefault="00DF31F0" w:rsidP="00AD5B99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Byczeń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             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02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Doboszowice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10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 xml:space="preserve">Pomianów Górny  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18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Mrokocin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21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Chałupki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24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>Chałupki nż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27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Pr="00AD5B99" w:rsidRDefault="00DF31F0" w:rsidP="00AD5B99">
      <w:pPr>
        <w:pStyle w:val="BodyText"/>
        <w:rPr>
          <w:rFonts w:ascii="Times New Roman" w:hAnsi="Times New Roman"/>
          <w:b/>
          <w:sz w:val="22"/>
          <w:szCs w:val="22"/>
        </w:rPr>
      </w:pPr>
      <w:r w:rsidRPr="00AD5B99">
        <w:rPr>
          <w:rFonts w:ascii="Times New Roman" w:hAnsi="Times New Roman"/>
          <w:b/>
          <w:sz w:val="22"/>
          <w:szCs w:val="22"/>
        </w:rPr>
        <w:t>PRZEJAZD DZIECI ZE SZKOŁY DO DOMU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bCs/>
          <w:color w:val="000000"/>
          <w:sz w:val="22"/>
          <w:szCs w:val="22"/>
        </w:rPr>
      </w:pPr>
      <w:r w:rsidRPr="00AD5B99">
        <w:rPr>
          <w:rFonts w:ascii="Times New Roman" w:hAnsi="Times New Roman"/>
          <w:b/>
          <w:bCs/>
          <w:sz w:val="22"/>
          <w:szCs w:val="22"/>
        </w:rPr>
        <w:t xml:space="preserve">            </w:t>
      </w:r>
      <w:r w:rsidRPr="00AD5B99">
        <w:rPr>
          <w:rFonts w:ascii="Times New Roman" w:hAnsi="Times New Roman"/>
          <w:bCs/>
          <w:color w:val="000000"/>
          <w:sz w:val="22"/>
          <w:szCs w:val="22"/>
        </w:rPr>
        <w:t xml:space="preserve">Autobus 3  -  81 km - </w:t>
      </w:r>
      <w:r w:rsidRPr="00AD5B99">
        <w:rPr>
          <w:rFonts w:ascii="Times New Roman" w:hAnsi="Times New Roman"/>
          <w:sz w:val="22"/>
          <w:szCs w:val="22"/>
        </w:rPr>
        <w:t xml:space="preserve">wraz </w:t>
      </w:r>
      <w:r>
        <w:rPr>
          <w:rFonts w:ascii="Times New Roman" w:hAnsi="Times New Roman"/>
          <w:sz w:val="22"/>
          <w:szCs w:val="22"/>
        </w:rPr>
        <w:t xml:space="preserve">z </w:t>
      </w:r>
      <w:r w:rsidRPr="00AD5B99">
        <w:rPr>
          <w:rFonts w:ascii="Times New Roman" w:hAnsi="Times New Roman"/>
          <w:sz w:val="22"/>
          <w:szCs w:val="22"/>
        </w:rPr>
        <w:t>opiekunem dzieci w autobusie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bCs/>
          <w:sz w:val="22"/>
          <w:szCs w:val="22"/>
        </w:rPr>
      </w:pPr>
    </w:p>
    <w:p w:rsidR="00DF31F0" w:rsidRPr="00AD5B99" w:rsidRDefault="00DF31F0" w:rsidP="00AD5B99">
      <w:pPr>
        <w:pStyle w:val="BodyText"/>
        <w:ind w:firstLine="708"/>
        <w:rPr>
          <w:rFonts w:ascii="Times New Roman" w:hAnsi="Times New Roman"/>
          <w:color w:val="000000"/>
          <w:sz w:val="22"/>
          <w:szCs w:val="22"/>
        </w:rPr>
      </w:pPr>
    </w:p>
    <w:p w:rsidR="00DF31F0" w:rsidRPr="00AD5B99" w:rsidRDefault="00DF31F0" w:rsidP="00AD5B99">
      <w:pPr>
        <w:pStyle w:val="BodyText"/>
        <w:ind w:firstLine="708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>Kamieniec Ząbkowicki Przedszkole nr 1  -</w:t>
      </w:r>
      <w:r w:rsidRPr="00AD5B99">
        <w:rPr>
          <w:rFonts w:ascii="Times New Roman" w:hAnsi="Times New Roman"/>
          <w:sz w:val="22"/>
          <w:szCs w:val="22"/>
        </w:rPr>
        <w:t>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35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>Kamieniec Ząbkowicki Przedszkole nr 2  -12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40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Rogały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sz w:val="22"/>
          <w:szCs w:val="22"/>
          <w:vertAlign w:val="superscript"/>
        </w:rPr>
        <w:t>51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nż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szkoła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- 12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57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górny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01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Kamieniec Ząbkowicki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15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</w:t>
      </w:r>
      <w:r>
        <w:rPr>
          <w:rFonts w:ascii="Times New Roman" w:hAnsi="Times New Roman"/>
          <w:color w:val="000000"/>
          <w:sz w:val="22"/>
          <w:szCs w:val="22"/>
        </w:rPr>
        <w:t>iec Ząbkowicki Przedszkole nr 2</w:t>
      </w:r>
      <w:r w:rsidRPr="00AD5B99">
        <w:rPr>
          <w:rFonts w:ascii="Times New Roman" w:hAnsi="Times New Roman"/>
          <w:color w:val="000000"/>
          <w:sz w:val="22"/>
          <w:szCs w:val="22"/>
        </w:rPr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18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Kamieniec Ząbkowicki Sp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21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Goleniów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24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kościół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26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nż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28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szkoła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30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PGR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33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43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Rogały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sz w:val="22"/>
          <w:szCs w:val="22"/>
          <w:vertAlign w:val="superscript"/>
        </w:rPr>
        <w:t>51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nż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szkoła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- 13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57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Ożary górny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01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 xml:space="preserve">Kamieniec Ząbkowicki 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15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</w:t>
      </w:r>
      <w:r>
        <w:rPr>
          <w:rFonts w:ascii="Times New Roman" w:hAnsi="Times New Roman"/>
          <w:color w:val="000000"/>
          <w:sz w:val="22"/>
          <w:szCs w:val="22"/>
        </w:rPr>
        <w:t>iec Ząbkowicki Przedszkole nr 2</w:t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18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Kamieniec Ząbkowicki Sp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21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Goleniów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24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kościół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26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nż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28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szkoła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30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PGR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33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43</w:t>
      </w:r>
    </w:p>
    <w:p w:rsidR="00DF31F0" w:rsidRPr="00AD5B99" w:rsidRDefault="00DF31F0" w:rsidP="00AD5B99">
      <w:pPr>
        <w:pStyle w:val="BodyText"/>
        <w:ind w:left="708"/>
        <w:rPr>
          <w:rFonts w:ascii="Times New Roman" w:hAnsi="Times New Roman"/>
          <w:sz w:val="22"/>
          <w:szCs w:val="22"/>
        </w:rPr>
      </w:pP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- 14</w:t>
      </w:r>
      <w:r w:rsidRPr="00AD5B99">
        <w:rPr>
          <w:rFonts w:ascii="Times New Roman" w:hAnsi="Times New Roman"/>
          <w:sz w:val="22"/>
          <w:szCs w:val="22"/>
          <w:vertAlign w:val="superscript"/>
        </w:rPr>
        <w:t>45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</w:t>
      </w:r>
      <w:r>
        <w:rPr>
          <w:rFonts w:ascii="Times New Roman" w:hAnsi="Times New Roman"/>
          <w:color w:val="000000"/>
          <w:sz w:val="22"/>
          <w:szCs w:val="22"/>
        </w:rPr>
        <w:t>iec Ząbkowicki Przedszkole nr 2</w:t>
      </w:r>
      <w:r w:rsidRPr="00AD5B99">
        <w:rPr>
          <w:rFonts w:ascii="Times New Roman" w:hAnsi="Times New Roman"/>
          <w:color w:val="000000"/>
          <w:sz w:val="22"/>
          <w:szCs w:val="22"/>
        </w:rPr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48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Kamieniec Ząbkowicki Sp nr 2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51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Goleniów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54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kościół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56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color w:val="000000"/>
          <w:sz w:val="22"/>
          <w:szCs w:val="22"/>
          <w:vertAlign w:val="superscript"/>
        </w:rPr>
      </w:pPr>
      <w:r w:rsidRPr="00AD5B99">
        <w:rPr>
          <w:rFonts w:ascii="Times New Roman" w:hAnsi="Times New Roman"/>
          <w:color w:val="000000"/>
          <w:sz w:val="22"/>
          <w:szCs w:val="22"/>
        </w:rPr>
        <w:tab/>
        <w:t>Starczów nż</w:t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ab/>
        <w:t>- 14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58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szkoła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00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</w:rPr>
      </w:pP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color w:val="000000"/>
          <w:sz w:val="22"/>
          <w:szCs w:val="22"/>
        </w:rPr>
        <w:t>Starczów</w:t>
      </w:r>
      <w:r w:rsidRPr="00AD5B99">
        <w:rPr>
          <w:rFonts w:ascii="Times New Roman" w:hAnsi="Times New Roman"/>
          <w:sz w:val="22"/>
          <w:szCs w:val="22"/>
        </w:rPr>
        <w:t xml:space="preserve"> PGR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 xml:space="preserve">- </w:t>
      </w:r>
      <w:r w:rsidRPr="00AD5B99">
        <w:rPr>
          <w:rFonts w:ascii="Times New Roman" w:hAnsi="Times New Roman"/>
          <w:color w:val="000000"/>
          <w:sz w:val="22"/>
          <w:szCs w:val="22"/>
        </w:rPr>
        <w:t>15</w:t>
      </w:r>
      <w:r w:rsidRPr="00AD5B99">
        <w:rPr>
          <w:rFonts w:ascii="Times New Roman" w:hAnsi="Times New Roman"/>
          <w:color w:val="000000"/>
          <w:sz w:val="22"/>
          <w:szCs w:val="22"/>
          <w:vertAlign w:val="superscript"/>
        </w:rPr>
        <w:t>03</w:t>
      </w:r>
    </w:p>
    <w:p w:rsidR="00DF31F0" w:rsidRPr="00AD5B99" w:rsidRDefault="00DF31F0" w:rsidP="00AD5B99">
      <w:pPr>
        <w:pStyle w:val="BodyText"/>
        <w:rPr>
          <w:rFonts w:ascii="Times New Roman" w:hAnsi="Times New Roman"/>
          <w:sz w:val="22"/>
          <w:szCs w:val="22"/>
          <w:vertAlign w:val="superscript"/>
        </w:rPr>
      </w:pPr>
      <w:r w:rsidRPr="00AD5B99">
        <w:rPr>
          <w:rFonts w:ascii="Times New Roman" w:hAnsi="Times New Roman"/>
          <w:sz w:val="22"/>
          <w:szCs w:val="22"/>
        </w:rPr>
        <w:tab/>
        <w:t>Kamieniec Ząbkowicki</w:t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</w:r>
      <w:r w:rsidRPr="00AD5B99">
        <w:rPr>
          <w:rFonts w:ascii="Times New Roman" w:hAnsi="Times New Roman"/>
          <w:sz w:val="22"/>
          <w:szCs w:val="22"/>
        </w:rPr>
        <w:tab/>
        <w:t>- 15</w:t>
      </w:r>
      <w:r w:rsidRPr="00AD5B99">
        <w:rPr>
          <w:rFonts w:ascii="Times New Roman" w:hAnsi="Times New Roman"/>
          <w:sz w:val="22"/>
          <w:szCs w:val="22"/>
          <w:vertAlign w:val="superscript"/>
        </w:rPr>
        <w:t>13</w:t>
      </w: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Fonts w:ascii="Arial" w:hAnsi="Arial" w:cs="Arial"/>
          <w:sz w:val="20"/>
          <w:szCs w:val="20"/>
        </w:rPr>
      </w:pPr>
    </w:p>
    <w:p w:rsidR="00DF31F0" w:rsidRPr="003C352D" w:rsidRDefault="00DF31F0" w:rsidP="002D02A9">
      <w:pPr>
        <w:pStyle w:val="p"/>
        <w:jc w:val="right"/>
        <w:rPr>
          <w:rStyle w:val="bold"/>
          <w:b w:val="0"/>
        </w:rPr>
      </w:pPr>
      <w:r w:rsidRPr="003C352D">
        <w:rPr>
          <w:rFonts w:ascii="Arial" w:hAnsi="Arial" w:cs="Arial"/>
          <w:b/>
          <w:sz w:val="20"/>
          <w:szCs w:val="20"/>
        </w:rPr>
        <w:t>Załącznik nr 2 do SIWZ</w:t>
      </w:r>
    </w:p>
    <w:tbl>
      <w:tblPr>
        <w:tblW w:w="9736" w:type="dxa"/>
        <w:tblInd w:w="57" w:type="dxa"/>
        <w:tblCellMar>
          <w:left w:w="70" w:type="dxa"/>
          <w:right w:w="70" w:type="dxa"/>
        </w:tblCellMar>
        <w:tblLook w:val="0000"/>
      </w:tblPr>
      <w:tblGrid>
        <w:gridCol w:w="1796"/>
        <w:gridCol w:w="524"/>
        <w:gridCol w:w="1293"/>
        <w:gridCol w:w="1260"/>
        <w:gridCol w:w="180"/>
        <w:gridCol w:w="1260"/>
        <w:gridCol w:w="116"/>
        <w:gridCol w:w="160"/>
        <w:gridCol w:w="160"/>
        <w:gridCol w:w="143"/>
        <w:gridCol w:w="711"/>
        <w:gridCol w:w="150"/>
        <w:gridCol w:w="561"/>
        <w:gridCol w:w="711"/>
        <w:gridCol w:w="711"/>
      </w:tblGrid>
      <w:tr w:rsidR="00DF31F0" w:rsidRPr="003C5C12" w:rsidTr="00E976AA">
        <w:trPr>
          <w:trHeight w:val="315"/>
        </w:trPr>
        <w:tc>
          <w:tcPr>
            <w:tcW w:w="973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42109C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09C">
              <w:rPr>
                <w:rFonts w:ascii="Times New Roman" w:hAnsi="Times New Roman" w:cs="Times New Roman"/>
                <w:sz w:val="24"/>
                <w:szCs w:val="24"/>
              </w:rPr>
              <w:t>Numer postępowania:   12/2-RPR/PN/U/2018</w:t>
            </w:r>
          </w:p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1F0" w:rsidRPr="003C5C12" w:rsidTr="003C5C12">
        <w:trPr>
          <w:trHeight w:val="16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1F0" w:rsidRPr="003C5C12" w:rsidTr="003C5C12">
        <w:trPr>
          <w:trHeight w:val="255"/>
        </w:trPr>
        <w:tc>
          <w:tcPr>
            <w:tcW w:w="973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SZACUNKOWA LICZBA UCZNIÓW DOJEŻDŻAJĄCYCH DO SZKÓŁ NA TERENIE GMINY KAMIENIEC ZABKOWICKI</w:t>
            </w:r>
            <w:r>
              <w:t xml:space="preserve">    </w:t>
            </w:r>
            <w:r w:rsidRPr="003C5C12">
              <w:rPr>
                <w:rFonts w:ascii="Arial" w:hAnsi="Arial" w:cs="Arial"/>
                <w:sz w:val="20"/>
                <w:szCs w:val="20"/>
              </w:rPr>
              <w:t>W ROKU SZKOLNYM 2018/2019</w:t>
            </w:r>
          </w:p>
        </w:tc>
      </w:tr>
      <w:tr w:rsidR="00DF31F0" w:rsidRPr="003C5C12" w:rsidTr="00CF2284">
        <w:trPr>
          <w:trHeight w:val="255"/>
        </w:trPr>
        <w:tc>
          <w:tcPr>
            <w:tcW w:w="97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stan wg danych na czerwiec 2018 r.</w:t>
            </w:r>
          </w:p>
        </w:tc>
      </w:tr>
      <w:tr w:rsidR="00DF31F0" w:rsidRPr="003C5C12" w:rsidTr="00097754">
        <w:trPr>
          <w:trHeight w:val="120"/>
        </w:trPr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1F0" w:rsidRPr="003C5C12" w:rsidTr="00097754">
        <w:trPr>
          <w:trHeight w:val="25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Miejscowość/Szkoła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GP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uwagi</w:t>
            </w:r>
          </w:p>
        </w:tc>
      </w:tr>
      <w:tr w:rsidR="00DF31F0" w:rsidRPr="003C5C12" w:rsidTr="00097754">
        <w:trPr>
          <w:trHeight w:val="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Byczeń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Chałupki</w:t>
            </w:r>
          </w:p>
        </w:tc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Doboszowice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Goleniów 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Kamieniec II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Kamieniec ul. Kłodzka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Mrokocin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Ożary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Pomianów Górny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Sławęcin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Sosnowa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Starczów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00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Suszka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00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Śrem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Topola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76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inne misjscowości Kamieniec Z ul.Paczkowska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25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315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5C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5C1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F31F0" w:rsidRPr="003C5C12" w:rsidTr="00097754">
        <w:trPr>
          <w:trHeight w:val="25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1F0" w:rsidRPr="003C5C12" w:rsidTr="00097754">
        <w:trPr>
          <w:trHeight w:val="255"/>
        </w:trPr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GP- Gimnazjum Publiczne w Kamieńcu Ząbkowickim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5C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1F0" w:rsidRPr="003C5C12" w:rsidTr="00097754">
        <w:trPr>
          <w:trHeight w:val="255"/>
        </w:trPr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SP1 - Szkoła Podstawowa nr 1 w Kamieńcu Ząbkowickim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1F0" w:rsidRPr="003C5C12" w:rsidTr="00097754">
        <w:trPr>
          <w:trHeight w:val="255"/>
        </w:trPr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SP2 - Szkoła Podstawowa nr 2 w Kamieńcu Ząbkowickim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1F0" w:rsidRPr="003C5C12" w:rsidTr="003C5C12">
        <w:trPr>
          <w:trHeight w:val="255"/>
        </w:trPr>
        <w:tc>
          <w:tcPr>
            <w:tcW w:w="642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P1 - Przedszkole nr 1 w Kamieńcu Ząbkowickim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1F0" w:rsidRPr="003C5C12" w:rsidTr="003C5C12">
        <w:trPr>
          <w:trHeight w:val="255"/>
        </w:trPr>
        <w:tc>
          <w:tcPr>
            <w:tcW w:w="642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5C12">
              <w:rPr>
                <w:rFonts w:ascii="Times New Roman" w:hAnsi="Times New Roman" w:cs="Times New Roman"/>
                <w:sz w:val="20"/>
                <w:szCs w:val="20"/>
              </w:rPr>
              <w:t>P2 - Przedszkole nr 2 w Kamieńcu Ząbkowickim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31F0" w:rsidRPr="003C5C12" w:rsidRDefault="00DF31F0" w:rsidP="003C5C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F31F0" w:rsidRDefault="00DF31F0" w:rsidP="003C5C12">
      <w:pPr>
        <w:pStyle w:val="p"/>
        <w:tabs>
          <w:tab w:val="left" w:pos="4680"/>
        </w:tabs>
        <w:jc w:val="right"/>
        <w:rPr>
          <w:rStyle w:val="bold"/>
        </w:rPr>
      </w:pPr>
    </w:p>
    <w:p w:rsidR="00DF31F0" w:rsidRDefault="00DF31F0" w:rsidP="002D02A9">
      <w:pPr>
        <w:pStyle w:val="p"/>
        <w:jc w:val="right"/>
        <w:rPr>
          <w:rStyle w:val="bold"/>
        </w:rPr>
      </w:pPr>
    </w:p>
    <w:p w:rsidR="00DF31F0" w:rsidRDefault="00DF31F0" w:rsidP="00CA6F85">
      <w:pPr>
        <w:pStyle w:val="p"/>
        <w:rPr>
          <w:rStyle w:val="bold"/>
        </w:rPr>
      </w:pPr>
    </w:p>
    <w:p w:rsidR="00DF31F0" w:rsidRDefault="00DF31F0" w:rsidP="00CA6F85">
      <w:pPr>
        <w:pStyle w:val="p"/>
        <w:rPr>
          <w:rStyle w:val="bold"/>
        </w:rPr>
      </w:pPr>
    </w:p>
    <w:p w:rsidR="00DF31F0" w:rsidRDefault="00DF31F0" w:rsidP="00CA6F85">
      <w:pPr>
        <w:pStyle w:val="p"/>
        <w:rPr>
          <w:rStyle w:val="bold"/>
        </w:rPr>
      </w:pPr>
    </w:p>
    <w:p w:rsidR="00DF31F0" w:rsidRDefault="00DF31F0" w:rsidP="00CF1106">
      <w:pPr>
        <w:pStyle w:val="p"/>
        <w:jc w:val="right"/>
        <w:rPr>
          <w:rStyle w:val="bold"/>
        </w:rPr>
      </w:pPr>
      <w:r>
        <w:rPr>
          <w:rStyle w:val="bold"/>
        </w:rPr>
        <w:t>Załącznik nr 3 do SIWZ</w:t>
      </w:r>
    </w:p>
    <w:p w:rsidR="00DF31F0" w:rsidRDefault="00DF31F0" w:rsidP="00CF1106">
      <w:pPr>
        <w:pStyle w:val="p"/>
        <w:rPr>
          <w:rStyle w:val="bold"/>
        </w:rPr>
      </w:pPr>
    </w:p>
    <w:p w:rsidR="00DF31F0" w:rsidRDefault="00DF31F0" w:rsidP="00CF1106">
      <w:pPr>
        <w:pStyle w:val="p"/>
        <w:rPr>
          <w:rStyle w:val="bold"/>
        </w:rPr>
      </w:pPr>
    </w:p>
    <w:p w:rsidR="00DF31F0" w:rsidRDefault="00DF31F0" w:rsidP="00CF1106">
      <w:r>
        <w:rPr>
          <w:b/>
        </w:rPr>
        <w:t>…………………………………………………</w:t>
      </w:r>
    </w:p>
    <w:p w:rsidR="00DF31F0" w:rsidRDefault="00DF31F0" w:rsidP="00CF1106">
      <w:pPr>
        <w:ind w:left="708"/>
        <w:rPr>
          <w:b/>
        </w:rPr>
      </w:pPr>
      <w:r>
        <w:rPr>
          <w:b/>
        </w:rPr>
        <w:t>(pieczęć wykonawcy)</w:t>
      </w:r>
    </w:p>
    <w:p w:rsidR="00DF31F0" w:rsidRDefault="00DF31F0" w:rsidP="00CF1106">
      <w:pPr>
        <w:pStyle w:val="p"/>
        <w:rPr>
          <w:rStyle w:val="bold"/>
        </w:rPr>
      </w:pPr>
      <w:r>
        <w:rPr>
          <w:rStyle w:val="bold"/>
        </w:rPr>
        <w:t xml:space="preserve">Do zamówienia publicznego, znak:  </w:t>
      </w:r>
      <w:r>
        <w:rPr>
          <w:rStyle w:val="bold"/>
          <w:rFonts w:ascii="Times New Roman" w:hAnsi="Times New Roman" w:cs="Times New Roman"/>
        </w:rPr>
        <w:t>12/2/RPR/PN-U/2018</w:t>
      </w:r>
      <w:r>
        <w:rPr>
          <w:rStyle w:val="bold"/>
        </w:rPr>
        <w:t xml:space="preserve"> pn:</w:t>
      </w:r>
    </w:p>
    <w:p w:rsidR="00DF31F0" w:rsidRDefault="00DF31F0" w:rsidP="00CF1106">
      <w:pPr>
        <w:pStyle w:val="p"/>
        <w:rPr>
          <w:rStyle w:val="bold"/>
        </w:rPr>
      </w:pPr>
    </w:p>
    <w:p w:rsidR="00DF31F0" w:rsidRDefault="00DF31F0" w:rsidP="00CF1106">
      <w:pPr>
        <w:pStyle w:val="BodyTex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„</w:t>
      </w:r>
      <w:r>
        <w:rPr>
          <w:rFonts w:ascii="Times New Roman" w:hAnsi="Times New Roman"/>
          <w:b/>
          <w:bCs/>
          <w:szCs w:val="24"/>
        </w:rPr>
        <w:t>Dowóz uczniów do szkół z terenu Gminy Kamieniec Ząbkowicki, autobusami                  i mikrobusami szkolnymi pod nadzorem opiekunów w autobusie i mikrobusie”</w:t>
      </w:r>
    </w:p>
    <w:p w:rsidR="00DF31F0" w:rsidRDefault="00DF31F0" w:rsidP="00CF1106">
      <w:pPr>
        <w:pStyle w:val="p"/>
        <w:rPr>
          <w:rFonts w:ascii="Times New Roman" w:hAnsi="Times New Roman" w:cs="Times New Roman"/>
          <w:b/>
          <w:lang w:eastAsia="en-US"/>
        </w:rPr>
      </w:pPr>
    </w:p>
    <w:p w:rsidR="00DF31F0" w:rsidRDefault="00DF31F0" w:rsidP="00CF1106">
      <w:pPr>
        <w:pStyle w:val="center"/>
      </w:pPr>
      <w:r>
        <w:rPr>
          <w:rStyle w:val="bold"/>
        </w:rPr>
        <w:t>FORMULARZ OFERTOWY</w:t>
      </w:r>
    </w:p>
    <w:p w:rsidR="00DF31F0" w:rsidRDefault="00DF31F0" w:rsidP="00CF1106">
      <w:pPr>
        <w:pStyle w:val="p"/>
      </w:pPr>
    </w:p>
    <w:p w:rsidR="00DF31F0" w:rsidRDefault="00DF31F0" w:rsidP="00CF1106">
      <w:pPr>
        <w:pStyle w:val="NoSpacing"/>
      </w:pPr>
      <w:r>
        <w:t>Zamawiający:</w:t>
      </w:r>
    </w:p>
    <w:p w:rsidR="00DF31F0" w:rsidRDefault="00DF31F0" w:rsidP="00CF1106">
      <w:pPr>
        <w:pStyle w:val="NoSpacing"/>
      </w:pPr>
      <w:r>
        <w:t>Gmina Kamieniec Ząbkowicki</w:t>
      </w:r>
    </w:p>
    <w:p w:rsidR="00DF31F0" w:rsidRDefault="00DF31F0" w:rsidP="00CF1106">
      <w:pPr>
        <w:pStyle w:val="NoSpacing"/>
      </w:pPr>
      <w:r>
        <w:t>ul. Ząbkowicka 26</w:t>
      </w:r>
    </w:p>
    <w:p w:rsidR="00DF31F0" w:rsidRDefault="00DF31F0" w:rsidP="00CF1106">
      <w:pPr>
        <w:pStyle w:val="NoSpacing"/>
      </w:pPr>
      <w:r>
        <w:t>57-230 Kamieniec Ząbkowicki</w:t>
      </w:r>
    </w:p>
    <w:p w:rsidR="00DF31F0" w:rsidRDefault="00DF31F0" w:rsidP="00CF1106">
      <w:pPr>
        <w:pStyle w:val="NoSpacing"/>
      </w:pPr>
      <w:r>
        <w:t>www.kamienieczabkowicki.eu</w:t>
      </w:r>
    </w:p>
    <w:p w:rsidR="00DF31F0" w:rsidRDefault="00DF31F0" w:rsidP="00CF1106">
      <w:pPr>
        <w:pStyle w:val="NoSpacing"/>
      </w:pPr>
      <w:r>
        <w:t>e-mail: twardowski@kamienieczabkowicki.eu</w:t>
      </w:r>
    </w:p>
    <w:p w:rsidR="00DF31F0" w:rsidRDefault="00DF31F0" w:rsidP="00CF1106"/>
    <w:p w:rsidR="00DF31F0" w:rsidRDefault="00DF31F0" w:rsidP="00CF1106">
      <w:r>
        <w:rPr>
          <w:rStyle w:val="bold"/>
        </w:rPr>
        <w:t>Dane dotyczące wykonawcy:</w:t>
      </w:r>
    </w:p>
    <w:p w:rsidR="00DF31F0" w:rsidRDefault="00DF31F0" w:rsidP="00CF1106">
      <w:pPr>
        <w:pStyle w:val="NoSpacing"/>
      </w:pPr>
      <w:r>
        <w:t>Nazwa ..........................................................................................................................................................</w:t>
      </w:r>
    </w:p>
    <w:p w:rsidR="00DF31F0" w:rsidRDefault="00DF31F0" w:rsidP="00CF1106">
      <w:pPr>
        <w:pStyle w:val="NoSpacing"/>
      </w:pPr>
      <w:r>
        <w:t>Siedziba........................................................................................................................................................</w:t>
      </w:r>
    </w:p>
    <w:p w:rsidR="00DF31F0" w:rsidRDefault="00DF31F0" w:rsidP="00CF1106">
      <w:pPr>
        <w:pStyle w:val="NoSpacing"/>
        <w:rPr>
          <w:lang w:val="en-US"/>
        </w:rPr>
      </w:pPr>
      <w:r>
        <w:rPr>
          <w:lang w:val="en-US"/>
        </w:rPr>
        <w:t>Nr tel............................................................................................................................................................</w:t>
      </w:r>
    </w:p>
    <w:p w:rsidR="00DF31F0" w:rsidRDefault="00DF31F0" w:rsidP="00CF1106">
      <w:pPr>
        <w:pStyle w:val="NoSpacing"/>
        <w:rPr>
          <w:lang w:val="en-US"/>
        </w:rPr>
      </w:pPr>
      <w:r>
        <w:rPr>
          <w:lang w:val="en-US"/>
        </w:rPr>
        <w:t>Nr faksu........................................................................................................................................................</w:t>
      </w:r>
    </w:p>
    <w:p w:rsidR="00DF31F0" w:rsidRDefault="00DF31F0" w:rsidP="00CF1106">
      <w:pPr>
        <w:pStyle w:val="NoSpacing"/>
        <w:rPr>
          <w:lang w:val="en-US"/>
        </w:rPr>
      </w:pPr>
      <w:r>
        <w:rPr>
          <w:lang w:val="en-US"/>
        </w:rPr>
        <w:t>Adres e-mail.................................................................................................................................................</w:t>
      </w:r>
    </w:p>
    <w:p w:rsidR="00DF31F0" w:rsidRDefault="00DF31F0" w:rsidP="00CF1106">
      <w:pPr>
        <w:pStyle w:val="NoSpacing"/>
        <w:rPr>
          <w:lang w:val="en-US"/>
        </w:rPr>
      </w:pPr>
      <w:r>
        <w:rPr>
          <w:lang w:val="en-US"/>
        </w:rPr>
        <w:t>NIP...........................................................   REGON....................................................................................</w:t>
      </w:r>
    </w:p>
    <w:p w:rsidR="00DF31F0" w:rsidRDefault="00DF31F0" w:rsidP="00CF1106">
      <w:pPr>
        <w:pStyle w:val="NoSpacing"/>
      </w:pPr>
      <w:r>
        <w:t>Nr rachunku bankowego: .............................................................................................................................</w:t>
      </w:r>
    </w:p>
    <w:p w:rsidR="00DF31F0" w:rsidRDefault="00DF31F0" w:rsidP="00CF1106">
      <w:pPr>
        <w:rPr>
          <w:b/>
        </w:rPr>
      </w:pPr>
    </w:p>
    <w:p w:rsidR="00DF31F0" w:rsidRDefault="00DF31F0" w:rsidP="00CF1106">
      <w:pPr>
        <w:rPr>
          <w:b/>
        </w:rPr>
      </w:pPr>
      <w:r>
        <w:rPr>
          <w:b/>
        </w:rPr>
        <w:t xml:space="preserve">Jestem małym / średnim / innym Przedsiębiorcą </w:t>
      </w:r>
      <w:r>
        <w:t>(niepotrzebne skreślić)</w:t>
      </w:r>
    </w:p>
    <w:p w:rsidR="00DF31F0" w:rsidRDefault="00DF31F0" w:rsidP="00CF1106">
      <w:pPr>
        <w:pStyle w:val="justify"/>
        <w:rPr>
          <w:rStyle w:val="bold"/>
        </w:rPr>
      </w:pPr>
      <w:r>
        <w:t xml:space="preserve">W odpowiedzi na ogłoszenie w postępowaniu o udzielenie zamówienia publicznego prowadzonym w trybie </w:t>
      </w:r>
      <w:r>
        <w:rPr>
          <w:rStyle w:val="bold"/>
        </w:rPr>
        <w:t>przetargu nieograniczonego w imieniu wykonawcy oferuję wykonanie przedmiotowego zamówienia:</w:t>
      </w:r>
    </w:p>
    <w:p w:rsidR="00DF31F0" w:rsidRDefault="00DF31F0" w:rsidP="00CF1106">
      <w:pPr>
        <w:pStyle w:val="justify"/>
        <w:numPr>
          <w:ilvl w:val="0"/>
          <w:numId w:val="27"/>
        </w:numPr>
        <w:spacing w:after="200"/>
      </w:pPr>
      <w:r>
        <w:rPr>
          <w:rStyle w:val="bold"/>
        </w:rPr>
        <w:t>Za c</w:t>
      </w:r>
      <w:r>
        <w:rPr>
          <w:b/>
        </w:rPr>
        <w:t>enę według wyliczenia:</w:t>
      </w:r>
    </w:p>
    <w:p w:rsidR="00DF31F0" w:rsidRDefault="00DF31F0" w:rsidP="00CF1106">
      <w:pPr>
        <w:spacing w:after="0" w:line="240" w:lineRule="auto"/>
        <w:ind w:left="540" w:hanging="180"/>
        <w:jc w:val="both"/>
        <w:rPr>
          <w:rFonts w:cs="Arial"/>
          <w:bCs/>
        </w:rPr>
      </w:pPr>
      <w:r>
        <w:rPr>
          <w:rFonts w:cs="Arial"/>
          <w:b/>
          <w:bCs/>
        </w:rPr>
        <w:t>1.1</w:t>
      </w:r>
      <w:r>
        <w:rPr>
          <w:rFonts w:cs="Arial"/>
          <w:bCs/>
        </w:rPr>
        <w:t xml:space="preserve"> Autobusy i mikrobusy:</w:t>
      </w:r>
    </w:p>
    <w:p w:rsidR="00DF31F0" w:rsidRDefault="00DF31F0" w:rsidP="00CF1106">
      <w:pPr>
        <w:spacing w:after="0" w:line="240" w:lineRule="auto"/>
        <w:ind w:left="540" w:hanging="180"/>
        <w:jc w:val="both"/>
        <w:rPr>
          <w:rFonts w:cs="Arial"/>
        </w:rPr>
      </w:pPr>
      <w:r>
        <w:rPr>
          <w:rFonts w:cs="Arial"/>
        </w:rPr>
        <w:t xml:space="preserve">      Wartość netto usługi za jeden dzień dowozu dzieci z wyszczególnieniem:                                                                </w:t>
      </w:r>
    </w:p>
    <w:p w:rsidR="00DF31F0" w:rsidRDefault="00DF31F0" w:rsidP="00CF1106">
      <w:pPr>
        <w:spacing w:after="0" w:line="240" w:lineRule="auto"/>
        <w:ind w:left="708" w:hanging="180"/>
        <w:jc w:val="both"/>
        <w:rPr>
          <w:rFonts w:cs="Arial"/>
        </w:rPr>
      </w:pPr>
      <w:r>
        <w:rPr>
          <w:rFonts w:cs="Arial"/>
        </w:rPr>
        <w:t xml:space="preserve">      liczba kilometrów dowozu w jednym dniu…....km x cenę netto..... zł za 1 km = wartość                             netto usługi za jeden dzień dowozu .........zł.</w:t>
      </w:r>
    </w:p>
    <w:p w:rsidR="00DF31F0" w:rsidRDefault="00DF31F0" w:rsidP="00CF1106">
      <w:pPr>
        <w:spacing w:after="0" w:line="240" w:lineRule="auto"/>
        <w:ind w:left="540" w:hanging="180"/>
        <w:jc w:val="both"/>
        <w:rPr>
          <w:rFonts w:cs="Arial"/>
        </w:rPr>
      </w:pPr>
    </w:p>
    <w:p w:rsidR="00DF31F0" w:rsidRDefault="00DF31F0" w:rsidP="00CF1106">
      <w:pPr>
        <w:spacing w:after="0" w:line="240" w:lineRule="auto"/>
        <w:ind w:left="540" w:hanging="180"/>
        <w:rPr>
          <w:rFonts w:cs="Arial"/>
          <w:bCs/>
        </w:rPr>
      </w:pPr>
      <w:r>
        <w:rPr>
          <w:rFonts w:cs="Arial"/>
          <w:b/>
          <w:bCs/>
        </w:rPr>
        <w:t xml:space="preserve">1.2 </w:t>
      </w:r>
      <w:r>
        <w:rPr>
          <w:rFonts w:cs="Arial"/>
          <w:bCs/>
        </w:rPr>
        <w:t xml:space="preserve">Wartość netto przedmiotu zamówienia, za cały okres trwania umowy : </w:t>
      </w:r>
    </w:p>
    <w:p w:rsidR="00DF31F0" w:rsidRDefault="00DF31F0" w:rsidP="00CF1106">
      <w:pPr>
        <w:spacing w:after="0" w:line="240" w:lineRule="auto"/>
        <w:ind w:left="708"/>
        <w:rPr>
          <w:rFonts w:cs="Arial"/>
          <w:bCs/>
        </w:rPr>
      </w:pPr>
      <w:r>
        <w:rPr>
          <w:rFonts w:cs="Arial"/>
          <w:bCs/>
        </w:rPr>
        <w:t>Wartość netto za jeden dzień dowozu…….. zł  x 182 dni = wartość netto przedmiotu zamówienia ..... zł słownie ........................zł.</w:t>
      </w:r>
    </w:p>
    <w:p w:rsidR="00DF31F0" w:rsidRDefault="00DF31F0" w:rsidP="00CF1106">
      <w:pPr>
        <w:spacing w:after="0" w:line="240" w:lineRule="auto"/>
        <w:ind w:left="540" w:hanging="180"/>
        <w:rPr>
          <w:rFonts w:cs="Arial"/>
          <w:bCs/>
        </w:rPr>
      </w:pPr>
    </w:p>
    <w:p w:rsidR="00DF31F0" w:rsidRDefault="00DF31F0" w:rsidP="00CF1106">
      <w:pPr>
        <w:spacing w:after="0" w:line="240" w:lineRule="auto"/>
        <w:ind w:left="540" w:hanging="180"/>
        <w:rPr>
          <w:rFonts w:cs="Arial"/>
          <w:b/>
          <w:u w:val="single"/>
        </w:rPr>
      </w:pPr>
      <w:r>
        <w:rPr>
          <w:rFonts w:cs="Arial"/>
          <w:b/>
          <w:bCs/>
        </w:rPr>
        <w:t>1.3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 </w:t>
      </w:r>
      <w:r>
        <w:rPr>
          <w:rFonts w:cs="Arial"/>
        </w:rPr>
        <w:t>Płatność miesięczna ryczałtowa:</w:t>
      </w:r>
    </w:p>
    <w:p w:rsidR="00DF31F0" w:rsidRDefault="00DF31F0" w:rsidP="00CF1106">
      <w:pPr>
        <w:spacing w:after="0" w:line="240" w:lineRule="auto"/>
        <w:ind w:left="540" w:hanging="180"/>
        <w:rPr>
          <w:rFonts w:cs="Arial"/>
        </w:rPr>
      </w:pPr>
    </w:p>
    <w:p w:rsidR="00DF31F0" w:rsidRDefault="00DF31F0" w:rsidP="00CF1106">
      <w:pPr>
        <w:spacing w:after="0" w:line="240" w:lineRule="auto"/>
        <w:ind w:left="708"/>
        <w:rPr>
          <w:rFonts w:cs="Arial"/>
          <w:b/>
        </w:rPr>
      </w:pPr>
      <w:r>
        <w:rPr>
          <w:rFonts w:cs="Arial"/>
        </w:rPr>
        <w:t xml:space="preserve">Wartość netto przedmiotu zamówienia / z poz. 2/ ………zł : 10 m-cy =  ………… zł.  </w:t>
      </w:r>
      <w:r>
        <w:rPr>
          <w:rFonts w:cs="Arial"/>
          <w:b/>
        </w:rPr>
        <w:t>płatność miesięczna ryczałtowa netto.</w:t>
      </w:r>
    </w:p>
    <w:p w:rsidR="00DF31F0" w:rsidRDefault="00DF31F0" w:rsidP="00CF1106">
      <w:pPr>
        <w:spacing w:after="0" w:line="240" w:lineRule="auto"/>
        <w:ind w:left="540" w:firstLine="168"/>
        <w:rPr>
          <w:rFonts w:cs="Arial"/>
          <w:b/>
        </w:rPr>
      </w:pPr>
      <w:r>
        <w:rPr>
          <w:rFonts w:cs="Arial"/>
          <w:b/>
        </w:rPr>
        <w:t>słownie ……………………………………….....zł.</w:t>
      </w:r>
    </w:p>
    <w:p w:rsidR="00DF31F0" w:rsidRDefault="00DF31F0" w:rsidP="00CF1106">
      <w:pPr>
        <w:spacing w:after="0" w:line="240" w:lineRule="auto"/>
        <w:ind w:left="708"/>
        <w:rPr>
          <w:rFonts w:cs="Arial"/>
          <w:b/>
        </w:rPr>
      </w:pPr>
      <w:r>
        <w:rPr>
          <w:rFonts w:cs="Arial"/>
          <w:b/>
        </w:rPr>
        <w:t xml:space="preserve">Podatek VAT od kwoty płatności miesięcznej ryczałtowej w wysokości ... %  w kwocie ...... zł  </w:t>
      </w:r>
      <w:r>
        <w:rPr>
          <w:rFonts w:cs="Arial"/>
          <w:b/>
          <w:bCs/>
        </w:rPr>
        <w:t>słownie:................................................</w:t>
      </w:r>
    </w:p>
    <w:p w:rsidR="00DF31F0" w:rsidRDefault="00DF31F0" w:rsidP="00CF1106">
      <w:pPr>
        <w:spacing w:after="0" w:line="240" w:lineRule="auto"/>
        <w:ind w:left="540" w:hanging="180"/>
        <w:rPr>
          <w:rFonts w:cs="Arial"/>
          <w:b/>
          <w:bCs/>
        </w:rPr>
      </w:pPr>
    </w:p>
    <w:p w:rsidR="00DF31F0" w:rsidRDefault="00DF31F0" w:rsidP="00CF1106">
      <w:pPr>
        <w:spacing w:after="0" w:line="240" w:lineRule="auto"/>
        <w:ind w:left="540" w:hanging="180"/>
        <w:rPr>
          <w:rFonts w:cs="Arial"/>
          <w:b/>
          <w:bCs/>
        </w:rPr>
      </w:pPr>
      <w:r>
        <w:rPr>
          <w:rFonts w:cs="Arial"/>
          <w:b/>
          <w:bCs/>
        </w:rPr>
        <w:t xml:space="preserve">1.4 </w:t>
      </w:r>
      <w:r>
        <w:rPr>
          <w:rFonts w:cs="Arial"/>
          <w:b/>
          <w:u w:val="single"/>
        </w:rPr>
        <w:t>Wartość brutto przedmiotu zamówienia /W/ …………...zł, słownie ............................................zł</w:t>
      </w:r>
    </w:p>
    <w:p w:rsidR="00DF31F0" w:rsidRDefault="00DF31F0" w:rsidP="00CF1106">
      <w:pPr>
        <w:spacing w:after="0" w:line="240" w:lineRule="auto"/>
        <w:ind w:left="540" w:hanging="180"/>
        <w:rPr>
          <w:rFonts w:cs="Arial"/>
          <w:b/>
          <w:bCs/>
        </w:rPr>
      </w:pPr>
    </w:p>
    <w:p w:rsidR="00DF31F0" w:rsidRDefault="00DF31F0" w:rsidP="00CF1106">
      <w:pPr>
        <w:spacing w:after="0" w:line="240" w:lineRule="auto"/>
        <w:ind w:left="705"/>
        <w:rPr>
          <w:rFonts w:cs="Arial"/>
          <w:b/>
          <w:bCs/>
          <w:u w:val="single"/>
        </w:rPr>
      </w:pPr>
      <w:r>
        <w:rPr>
          <w:rFonts w:cs="Arial"/>
          <w:b/>
          <w:bCs/>
        </w:rPr>
        <w:t>W = (</w:t>
      </w:r>
      <w:r>
        <w:rPr>
          <w:rFonts w:cs="Arial"/>
          <w:b/>
        </w:rPr>
        <w:t xml:space="preserve">płatność miesięczna ryczałtowa netto /z poz. 1.3/ ………+ podatek VAT od kwoty płatności miesięcznej ryczałtowej / z poz. 1.3/) x 10 m-cy  </w:t>
      </w:r>
      <w:r>
        <w:rPr>
          <w:rFonts w:cs="Arial"/>
          <w:b/>
          <w:u w:val="single"/>
        </w:rPr>
        <w:t>=</w:t>
      </w:r>
      <w:r>
        <w:rPr>
          <w:rFonts w:cs="Arial"/>
          <w:u w:val="single"/>
        </w:rPr>
        <w:t xml:space="preserve"> </w:t>
      </w:r>
      <w:r>
        <w:rPr>
          <w:rFonts w:cs="Arial"/>
          <w:b/>
          <w:u w:val="single"/>
        </w:rPr>
        <w:t>………………….</w:t>
      </w:r>
      <w:r>
        <w:rPr>
          <w:rFonts w:cs="Arial"/>
          <w:b/>
          <w:bCs/>
          <w:u w:val="single"/>
        </w:rPr>
        <w:t xml:space="preserve">  zł.  wartość brutto  przedmiotu zamówienia, za cały okres trwania umowy.</w:t>
      </w:r>
    </w:p>
    <w:p w:rsidR="00DF31F0" w:rsidRDefault="00DF31F0" w:rsidP="00CF1106">
      <w:pPr>
        <w:rPr>
          <w:rFonts w:cs="Arial"/>
        </w:rPr>
      </w:pPr>
    </w:p>
    <w:p w:rsidR="00DF31F0" w:rsidRDefault="00DF31F0" w:rsidP="00CF1106">
      <w:pPr>
        <w:pStyle w:val="p"/>
        <w:numPr>
          <w:ilvl w:val="0"/>
          <w:numId w:val="27"/>
        </w:numPr>
        <w:spacing w:line="336" w:lineRule="auto"/>
        <w:rPr>
          <w:rFonts w:cs="Times New Roman"/>
        </w:rPr>
      </w:pPr>
      <w:r>
        <w:rPr>
          <w:rFonts w:cs="Times New Roman"/>
        </w:rPr>
        <w:t>Pięcioma pojazdami z których każdy nie jest starszy niż 10 lat, zgodnie z załączonym do niniejszego formularza wykazem pojazdów (załącznik nr 7 do SIWZ).</w:t>
      </w:r>
    </w:p>
    <w:p w:rsidR="00DF31F0" w:rsidRDefault="00DF31F0" w:rsidP="00CF1106">
      <w:pPr>
        <w:jc w:val="both"/>
      </w:pPr>
    </w:p>
    <w:p w:rsidR="00DF31F0" w:rsidRDefault="00DF31F0" w:rsidP="00CF1106">
      <w:pPr>
        <w:jc w:val="both"/>
      </w:pPr>
      <w:r>
        <w:t>Ponadto oświadczam, że zapoznałem się z treścią SIWZ  oraz jej załącznikami i gwarantuję wykonanie niniejszego zamówienia zgodnie z jej treścią.</w:t>
      </w:r>
    </w:p>
    <w:p w:rsidR="00DF31F0" w:rsidRDefault="00DF31F0" w:rsidP="00CF1106">
      <w:pPr>
        <w:rPr>
          <w:b/>
        </w:rPr>
      </w:pPr>
      <w:r>
        <w:rPr>
          <w:b/>
        </w:rPr>
        <w:t>Załącznikami do niniejszej oferty są:</w:t>
      </w:r>
    </w:p>
    <w:p w:rsidR="00DF31F0" w:rsidRDefault="00DF31F0" w:rsidP="00CF1106">
      <w:pPr>
        <w:pStyle w:val="justify"/>
        <w:numPr>
          <w:ilvl w:val="0"/>
          <w:numId w:val="28"/>
        </w:numPr>
        <w:spacing w:after="200"/>
      </w:pPr>
      <w:r>
        <w:rPr>
          <w:rFonts w:ascii="Times New Roman" w:hAnsi="Times New Roman" w:cs="Times New Roman"/>
        </w:rPr>
        <w:t xml:space="preserve">oświadczenie o spełnianiu warunków oraz niepodleganiu wykluczeniu – załącznik nr 5 do SIWZ </w:t>
      </w:r>
      <w:r>
        <w:t>(wymagany),</w:t>
      </w:r>
    </w:p>
    <w:p w:rsidR="00DF31F0" w:rsidRDefault="00DF31F0" w:rsidP="00CF1106">
      <w:pPr>
        <w:pStyle w:val="justify"/>
        <w:numPr>
          <w:ilvl w:val="0"/>
          <w:numId w:val="28"/>
        </w:num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właściwy wypis z ewidencji działalności gospodarczej celem potwierdzenia umocowania osób składających oświadczenie woli do reprezentowania wykonawcy (wymagany),</w:t>
      </w:r>
    </w:p>
    <w:p w:rsidR="00DF31F0" w:rsidRDefault="00DF31F0" w:rsidP="00CF1106">
      <w:pPr>
        <w:pStyle w:val="justify"/>
        <w:numPr>
          <w:ilvl w:val="0"/>
          <w:numId w:val="28"/>
        </w:num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pełnomocnictwa wraz z dokumentem potwierdzającym umocowanie do udzielania pełnomocnictw dla osoby składającej oświadczenie woli, jeżeli pełnomocnictwo nie wynika wprost z dokumentu rejestrowego o którym mowa w pkt. 2 (jeżeli dotyczy).</w:t>
      </w:r>
    </w:p>
    <w:p w:rsidR="00DF31F0" w:rsidRDefault="00DF31F0" w:rsidP="00CF1106">
      <w:pPr>
        <w:pStyle w:val="justify"/>
        <w:numPr>
          <w:ilvl w:val="0"/>
          <w:numId w:val="28"/>
        </w:num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Dowód uiszczenie wadium.</w:t>
      </w:r>
    </w:p>
    <w:p w:rsidR="00DF31F0" w:rsidRDefault="00DF31F0" w:rsidP="00CF1106">
      <w:pPr>
        <w:pStyle w:val="justify"/>
        <w:numPr>
          <w:ilvl w:val="0"/>
          <w:numId w:val="28"/>
        </w:num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 pojazdów (załącznik nr 7 do SIWZ).</w:t>
      </w:r>
    </w:p>
    <w:p w:rsidR="00DF31F0" w:rsidRDefault="00DF31F0" w:rsidP="00CF1106">
      <w:pPr>
        <w:pStyle w:val="justify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Aktualna licencja na przewóz osób w transporcie drogowym.</w:t>
      </w:r>
    </w:p>
    <w:p w:rsidR="00DF31F0" w:rsidRDefault="00DF31F0" w:rsidP="00CF1106">
      <w:pPr>
        <w:pStyle w:val="justify"/>
        <w:spacing w:after="200"/>
        <w:ind w:left="720"/>
        <w:rPr>
          <w:rFonts w:ascii="Times New Roman" w:hAnsi="Times New Roman" w:cs="Times New Roman"/>
        </w:rPr>
      </w:pPr>
    </w:p>
    <w:p w:rsidR="00DF31F0" w:rsidRDefault="00DF31F0" w:rsidP="00CF1106">
      <w:pPr>
        <w:pStyle w:val="p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Załączniki pozostałe</w:t>
      </w:r>
      <w:r>
        <w:rPr>
          <w:rFonts w:ascii="Times New Roman" w:hAnsi="Times New Roman" w:cs="Times New Roman"/>
        </w:rPr>
        <w:t xml:space="preserve"> (wykonawca może na tym etapie złożyć pozostałe załączniki i dokumenty których przedłożenia żądać będzie zamawiający jedynie od wykonawcy, którego oferta oceniona zostanie najwyżej):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.............................................................................................................................................................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DF31F0" w:rsidRDefault="00DF31F0" w:rsidP="00CF1106">
      <w:pPr>
        <w:pStyle w:val="NoSpacing"/>
        <w:numPr>
          <w:ilvl w:val="0"/>
          <w:numId w:val="28"/>
        </w:numPr>
      </w:pPr>
      <w:r>
        <w:t>………………………………………………………………………………………………………………….</w:t>
      </w:r>
    </w:p>
    <w:p w:rsidR="00DF31F0" w:rsidRDefault="00DF31F0" w:rsidP="00CF1106">
      <w:pPr>
        <w:pStyle w:val="NoSpacing"/>
      </w:pPr>
    </w:p>
    <w:p w:rsidR="00DF31F0" w:rsidRDefault="00DF31F0" w:rsidP="00CF1106">
      <w:pPr>
        <w:pStyle w:val="NoSpacing"/>
        <w:rPr>
          <w:rStyle w:val="bold"/>
        </w:rPr>
      </w:pPr>
    </w:p>
    <w:p w:rsidR="00DF31F0" w:rsidRDefault="00DF31F0" w:rsidP="00CF1106">
      <w:pPr>
        <w:pStyle w:val="justify"/>
        <w:rPr>
          <w:rStyle w:val="bold"/>
        </w:rPr>
      </w:pPr>
      <w:r>
        <w:rPr>
          <w:rStyle w:val="bold"/>
        </w:rPr>
        <w:t xml:space="preserve">Oświadczam, iż zamierzam powierzyć podwykonawcy lub podwykonawcom wykonanie części zadań objętych przedmiotem niniejszego postępowania </w:t>
      </w:r>
    </w:p>
    <w:p w:rsidR="00DF31F0" w:rsidRDefault="00DF31F0" w:rsidP="00CF1106">
      <w:pPr>
        <w:pStyle w:val="justify"/>
        <w:jc w:val="center"/>
        <w:rPr>
          <w:rStyle w:val="bold"/>
        </w:rPr>
      </w:pPr>
      <w:r>
        <w:rPr>
          <w:rStyle w:val="bold"/>
        </w:rPr>
        <w:t>TAK   /   NIE*</w:t>
      </w:r>
    </w:p>
    <w:p w:rsidR="00DF31F0" w:rsidRDefault="00DF31F0" w:rsidP="00CF1106">
      <w:pPr>
        <w:pStyle w:val="justify"/>
        <w:rPr>
          <w:rStyle w:val="bold"/>
        </w:rPr>
      </w:pPr>
    </w:p>
    <w:p w:rsidR="00DF31F0" w:rsidRDefault="00DF31F0" w:rsidP="00CF1106">
      <w:pPr>
        <w:pStyle w:val="justify"/>
        <w:rPr>
          <w:rStyle w:val="bold"/>
        </w:rPr>
      </w:pPr>
      <w:r>
        <w:rPr>
          <w:rStyle w:val="bold"/>
        </w:rPr>
        <w:t>Oświadczam, że będę korzystał z zasobów innych podmiotów celem spełnienia warunków udziału w niniejszym postępowaniu</w:t>
      </w:r>
    </w:p>
    <w:p w:rsidR="00DF31F0" w:rsidRDefault="00DF31F0" w:rsidP="00CF1106">
      <w:pPr>
        <w:pStyle w:val="justify"/>
        <w:jc w:val="center"/>
        <w:rPr>
          <w:rStyle w:val="bold"/>
          <w:b w:val="0"/>
        </w:rPr>
      </w:pPr>
      <w:r>
        <w:rPr>
          <w:rStyle w:val="bold"/>
        </w:rPr>
        <w:t>TAK   /   NIE*</w:t>
      </w:r>
    </w:p>
    <w:p w:rsidR="00DF31F0" w:rsidRDefault="00DF31F0" w:rsidP="00CF1106">
      <w:pPr>
        <w:pStyle w:val="justify"/>
        <w:rPr>
          <w:rStyle w:val="bold"/>
          <w:b w:val="0"/>
        </w:rPr>
      </w:pPr>
      <w:r>
        <w:rPr>
          <w:rStyle w:val="bold"/>
        </w:rPr>
        <w:t>(*pozostawić właściwą odpowiedź)</w:t>
      </w:r>
    </w:p>
    <w:p w:rsidR="00DF31F0" w:rsidRDefault="00DF31F0" w:rsidP="00CF1106">
      <w:pPr>
        <w:rPr>
          <w:b/>
        </w:rPr>
      </w:pPr>
    </w:p>
    <w:p w:rsidR="00DF31F0" w:rsidRDefault="00DF31F0" w:rsidP="00CF1106">
      <w:pPr>
        <w:pStyle w:val="p"/>
      </w:pPr>
    </w:p>
    <w:p w:rsidR="00DF31F0" w:rsidRDefault="00DF31F0" w:rsidP="00CF1106">
      <w:pPr>
        <w:pStyle w:val="right"/>
      </w:pPr>
      <w:r>
        <w:t>.........................................................................................................................</w:t>
      </w:r>
    </w:p>
    <w:p w:rsidR="00DF31F0" w:rsidRDefault="00DF31F0" w:rsidP="00CF1106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DF31F0" w:rsidRDefault="00DF31F0" w:rsidP="00CF1106">
      <w:pPr>
        <w:rPr>
          <w:rFonts w:ascii="Times New Roman" w:hAnsi="Times New Roman" w:cs="Times New Roman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Default="00DF31F0" w:rsidP="00AF3608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F31F0" w:rsidRPr="00F66D25" w:rsidRDefault="00DF31F0" w:rsidP="00AF3608">
      <w:pPr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nr 4 do SIWZ</w:t>
      </w:r>
    </w:p>
    <w:p w:rsidR="00DF31F0" w:rsidRPr="00F66D25" w:rsidRDefault="00DF31F0" w:rsidP="00AF3608">
      <w:pPr>
        <w:pStyle w:val="Heading3"/>
        <w:rPr>
          <w:rFonts w:ascii="Times New Roman" w:hAnsi="Times New Roman"/>
          <w:szCs w:val="24"/>
        </w:rPr>
      </w:pPr>
      <w:r w:rsidRPr="00F66D25">
        <w:rPr>
          <w:rFonts w:ascii="Times New Roman" w:hAnsi="Times New Roman"/>
          <w:szCs w:val="24"/>
        </w:rPr>
        <w:t xml:space="preserve"> U M O W A   Nr </w:t>
      </w:r>
      <w:r>
        <w:rPr>
          <w:rFonts w:ascii="Times New Roman" w:hAnsi="Times New Roman"/>
          <w:b/>
          <w:szCs w:val="24"/>
        </w:rPr>
        <w:t>12/2-RPR/PN/U/2018</w:t>
      </w:r>
    </w:p>
    <w:p w:rsidR="00DF31F0" w:rsidRPr="00F66D25" w:rsidRDefault="00DF31F0" w:rsidP="00AF3608">
      <w:pPr>
        <w:pStyle w:val="Heading3"/>
        <w:rPr>
          <w:rFonts w:ascii="Times New Roman" w:hAnsi="Times New Roman"/>
          <w:szCs w:val="24"/>
        </w:rPr>
      </w:pPr>
      <w:r w:rsidRPr="00F66D25">
        <w:rPr>
          <w:rFonts w:ascii="Times New Roman" w:hAnsi="Times New Roman"/>
          <w:szCs w:val="24"/>
        </w:rPr>
        <w:t>z dnia …………</w:t>
      </w:r>
      <w:r>
        <w:rPr>
          <w:rFonts w:ascii="Times New Roman" w:hAnsi="Times New Roman"/>
          <w:szCs w:val="24"/>
        </w:rPr>
        <w:t>2018</w:t>
      </w:r>
      <w:r w:rsidRPr="00F66D25">
        <w:rPr>
          <w:rFonts w:ascii="Times New Roman" w:hAnsi="Times New Roman"/>
          <w:szCs w:val="24"/>
        </w:rPr>
        <w:t xml:space="preserve"> r. </w:t>
      </w:r>
    </w:p>
    <w:p w:rsidR="00DF31F0" w:rsidRPr="00F66D25" w:rsidRDefault="00DF31F0" w:rsidP="00AF3608">
      <w:pPr>
        <w:pStyle w:val="Heading3"/>
        <w:rPr>
          <w:rFonts w:ascii="Times New Roman" w:hAnsi="Times New Roman"/>
          <w:szCs w:val="24"/>
        </w:rPr>
      </w:pPr>
      <w:r w:rsidRPr="00F66D25">
        <w:rPr>
          <w:rFonts w:ascii="Times New Roman" w:hAnsi="Times New Roman"/>
          <w:szCs w:val="24"/>
        </w:rPr>
        <w:t xml:space="preserve">. 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 rezultacie wyboru oferty w trybie przetargu nieograniczonego o udzielenie zamówienia publicznego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>pomiędzy: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Gminą Kamieniec Ząbkowicki, ul. Ząbkowicka 26, 57-230 Kamieniec Ząbkowicki, REGON: 890718449, NIP: 887-16-35-266, reprezentowaną przez:</w:t>
      </w:r>
    </w:p>
    <w:p w:rsidR="00DF31F0" w:rsidRPr="00F66D25" w:rsidRDefault="00DF31F0" w:rsidP="00AF3608">
      <w:r w:rsidRPr="00F66D25">
        <w:t>Marcina Czerniec</w:t>
      </w:r>
      <w:r>
        <w:t>a</w:t>
      </w:r>
      <w:r w:rsidRPr="00F66D25">
        <w:t xml:space="preserve"> </w:t>
      </w:r>
      <w:r>
        <w:t>–</w:t>
      </w:r>
      <w:r w:rsidRPr="00F66D25">
        <w:t xml:space="preserve"> Wójta</w:t>
      </w:r>
      <w:r>
        <w:t xml:space="preserve"> Gminy</w:t>
      </w:r>
    </w:p>
    <w:p w:rsidR="00DF31F0" w:rsidRPr="00F66D25" w:rsidRDefault="00DF31F0" w:rsidP="00AF3608">
      <w:r w:rsidRPr="00F66D25">
        <w:t>przy kontrasygnacie Jacka Rozumka - Skarbnika Gminy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(zwaną dalej “Zamawiającym”)</w:t>
      </w:r>
    </w:p>
    <w:p w:rsidR="00DF31F0" w:rsidRPr="00F66D25" w:rsidRDefault="00DF31F0" w:rsidP="00AF3608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a </w:t>
      </w:r>
    </w:p>
    <w:p w:rsidR="00DF31F0" w:rsidRPr="00F66D25" w:rsidRDefault="00DF31F0" w:rsidP="00AF36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 w:rsidR="00DF31F0" w:rsidRPr="00F66D25" w:rsidRDefault="00DF31F0" w:rsidP="00AF3608">
      <w:pPr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(zwanym/ą dalej "Wykonawcą”)</w:t>
      </w:r>
    </w:p>
    <w:p w:rsidR="00DF31F0" w:rsidRPr="00F66D25" w:rsidRDefault="00DF31F0" w:rsidP="00AF3608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została zawarta umowa (zwana dalej "Umową") o następującej treści:</w:t>
      </w: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F66D25">
        <w:rPr>
          <w:rFonts w:ascii="Times New Roman" w:hAnsi="Times New Roman"/>
          <w:sz w:val="24"/>
          <w:szCs w:val="24"/>
        </w:rPr>
        <w:t>ykonawca zobowiązuje się do dokony</w:t>
      </w:r>
      <w:r>
        <w:rPr>
          <w:rFonts w:ascii="Times New Roman" w:hAnsi="Times New Roman"/>
          <w:sz w:val="24"/>
          <w:szCs w:val="24"/>
        </w:rPr>
        <w:t>wania przewozu uczniów do gminnych szkół                 i przedszkoli (do placówek i z placówek)</w:t>
      </w:r>
      <w:r w:rsidRPr="00F66D25">
        <w:rPr>
          <w:rFonts w:ascii="Times New Roman" w:hAnsi="Times New Roman"/>
          <w:sz w:val="24"/>
          <w:szCs w:val="24"/>
        </w:rPr>
        <w:t xml:space="preserve"> autobusami szkolnymi oraz do zapewnienia im opieki w czasie tego przewozu w zamian za wynagrodzenie należne od Zamawiającego.</w:t>
      </w: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2</w:t>
      </w:r>
    </w:p>
    <w:p w:rsidR="00DF31F0" w:rsidRPr="00F66D25" w:rsidRDefault="00DF31F0" w:rsidP="001A092E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1. Wykonawca zobowiązuje się, że usługi określone w § 1 Umowy wykonywać będzie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F66D25">
        <w:rPr>
          <w:rFonts w:ascii="Times New Roman" w:hAnsi="Times New Roman"/>
          <w:sz w:val="24"/>
          <w:szCs w:val="24"/>
        </w:rPr>
        <w:t>w okresie od dnia</w:t>
      </w:r>
      <w:r>
        <w:rPr>
          <w:rFonts w:ascii="Times New Roman" w:hAnsi="Times New Roman"/>
          <w:sz w:val="24"/>
          <w:szCs w:val="24"/>
        </w:rPr>
        <w:t xml:space="preserve"> 03.09.2018 r. </w:t>
      </w:r>
      <w:r w:rsidRPr="00F66D25">
        <w:rPr>
          <w:rFonts w:ascii="Times New Roman" w:hAnsi="Times New Roman"/>
          <w:sz w:val="24"/>
          <w:szCs w:val="24"/>
        </w:rPr>
        <w:t xml:space="preserve"> do dnia</w:t>
      </w:r>
      <w:r>
        <w:rPr>
          <w:rFonts w:ascii="Times New Roman" w:hAnsi="Times New Roman"/>
          <w:sz w:val="24"/>
          <w:szCs w:val="24"/>
        </w:rPr>
        <w:t xml:space="preserve">  19.06.2019</w:t>
      </w:r>
      <w:r w:rsidRPr="00F66D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r. </w:t>
      </w:r>
      <w:r w:rsidRPr="00F66D25">
        <w:rPr>
          <w:rFonts w:ascii="Times New Roman" w:hAnsi="Times New Roman"/>
          <w:sz w:val="24"/>
          <w:szCs w:val="24"/>
        </w:rPr>
        <w:t>codziennie,  za wyjątkiem dni wolnych od nauki szkolnej.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2. Trasy, godziny i miejsce podstawienia autobusów, ilość autobusów oraz ilość opiekunów,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F66D25">
        <w:rPr>
          <w:rFonts w:ascii="Times New Roman" w:hAnsi="Times New Roman"/>
          <w:sz w:val="24"/>
          <w:szCs w:val="24"/>
        </w:rPr>
        <w:t>których Wykonawca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 xml:space="preserve">zobowiązany jest zapewnić uczniom na poszczególnych trasach określa </w:t>
      </w:r>
      <w:r>
        <w:rPr>
          <w:rFonts w:ascii="Times New Roman" w:hAnsi="Times New Roman"/>
          <w:sz w:val="24"/>
          <w:szCs w:val="24"/>
        </w:rPr>
        <w:t xml:space="preserve">     załącznik nr 1  do Specyfikacji Istotnych Warunków Zamówienia</w:t>
      </w:r>
      <w:r w:rsidRPr="00F66D25">
        <w:rPr>
          <w:rFonts w:ascii="Times New Roman" w:hAnsi="Times New Roman"/>
          <w:sz w:val="24"/>
          <w:szCs w:val="24"/>
        </w:rPr>
        <w:t>.</w:t>
      </w:r>
    </w:p>
    <w:p w:rsidR="00DF31F0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3. W uzasadnionych przypadkach Zamawiający zastrzega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 xml:space="preserve">sobie prawo dokonania zmian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F66D25">
        <w:rPr>
          <w:rFonts w:ascii="Times New Roman" w:hAnsi="Times New Roman"/>
          <w:sz w:val="24"/>
          <w:szCs w:val="24"/>
        </w:rPr>
        <w:t xml:space="preserve">w rozkładzie </w:t>
      </w:r>
      <w:r>
        <w:rPr>
          <w:rFonts w:ascii="Times New Roman" w:hAnsi="Times New Roman"/>
          <w:sz w:val="24"/>
          <w:szCs w:val="24"/>
        </w:rPr>
        <w:t xml:space="preserve">i częstotliwości </w:t>
      </w:r>
      <w:r w:rsidRPr="00F66D25">
        <w:rPr>
          <w:rFonts w:ascii="Times New Roman" w:hAnsi="Times New Roman"/>
          <w:sz w:val="24"/>
          <w:szCs w:val="24"/>
        </w:rPr>
        <w:t>jazdy</w:t>
      </w:r>
      <w:r>
        <w:rPr>
          <w:rFonts w:ascii="Times New Roman" w:hAnsi="Times New Roman"/>
          <w:sz w:val="24"/>
          <w:szCs w:val="24"/>
        </w:rPr>
        <w:t>.</w:t>
      </w:r>
    </w:p>
    <w:p w:rsidR="00DF31F0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Wykonawca oświadcza, że  usługi określone w </w:t>
      </w:r>
      <w:r>
        <w:rPr>
          <w:rFonts w:ascii="Arial" w:hAnsi="Arial" w:cs="Arial"/>
          <w:sz w:val="24"/>
          <w:szCs w:val="24"/>
        </w:rPr>
        <w:t>§</w:t>
      </w:r>
      <w:r>
        <w:rPr>
          <w:rFonts w:ascii="Times New Roman" w:hAnsi="Times New Roman"/>
          <w:sz w:val="24"/>
          <w:szCs w:val="24"/>
        </w:rPr>
        <w:t xml:space="preserve"> 1 Umowy wykonywać będzie pojazdami      nie starszymi niż 10 lat w całym okresie obowiązywania umowy. W przypadku zmiany      choćby jednego pojazdu przeznaczonego do świadczenia usług na rzecz Zamawiającego,      Wykonawca zobowiązany jest do dokonania aktualizacji załącznika nr 7 (Wykaz pojazdów) do SIWZ.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3</w:t>
      </w:r>
    </w:p>
    <w:p w:rsidR="00DF31F0" w:rsidRPr="001A092E" w:rsidRDefault="00DF31F0" w:rsidP="00AF3608">
      <w:pPr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1. Z usług, o których mowa w § 1 Umowy, uprawnione osoby korzystać będą na podstawie </w:t>
      </w:r>
      <w:r>
        <w:rPr>
          <w:rFonts w:ascii="Times New Roman" w:hAnsi="Times New Roman"/>
          <w:sz w:val="24"/>
          <w:szCs w:val="24"/>
        </w:rPr>
        <w:t xml:space="preserve">list uczniów i wychowanków  wystawionych przez dyrektorów szkół </w:t>
      </w:r>
      <w:r w:rsidRPr="001A092E">
        <w:rPr>
          <w:rFonts w:ascii="Times New Roman" w:hAnsi="Times New Roman"/>
          <w:sz w:val="24"/>
          <w:szCs w:val="24"/>
        </w:rPr>
        <w:t xml:space="preserve">oraz </w:t>
      </w:r>
      <w:r>
        <w:rPr>
          <w:rFonts w:ascii="Times New Roman" w:hAnsi="Times New Roman"/>
          <w:sz w:val="24"/>
          <w:szCs w:val="24"/>
        </w:rPr>
        <w:t xml:space="preserve">pozostałe osoby wymienione w </w:t>
      </w:r>
      <w:r w:rsidRPr="001A092E">
        <w:rPr>
          <w:rFonts w:ascii="Times New Roman" w:hAnsi="Times New Roman"/>
          <w:sz w:val="24"/>
          <w:szCs w:val="24"/>
        </w:rPr>
        <w:t>SIWZ.</w:t>
      </w:r>
    </w:p>
    <w:p w:rsidR="00DF31F0" w:rsidRPr="00385209" w:rsidRDefault="00DF31F0" w:rsidP="00AF3608">
      <w:pPr>
        <w:tabs>
          <w:tab w:val="left" w:pos="2268"/>
        </w:tabs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2. </w:t>
      </w:r>
      <w:r w:rsidRPr="00385209">
        <w:rPr>
          <w:rFonts w:ascii="Times New Roman" w:hAnsi="Times New Roman"/>
          <w:sz w:val="24"/>
          <w:szCs w:val="24"/>
        </w:rPr>
        <w:t xml:space="preserve">Zamawiający zobowiąże dyrektorów szkół do dostarczania Wykonawcy listy uczniów                   i wychowanków, osób uprawnionych do korzystania z przewozu wraz z informacją dotyczącą ich miejsca zamieszkania. </w:t>
      </w:r>
      <w:r w:rsidRPr="00385209">
        <w:rPr>
          <w:rFonts w:ascii="Times New Roman" w:hAnsi="Times New Roman"/>
          <w:bCs/>
          <w:sz w:val="24"/>
          <w:szCs w:val="24"/>
        </w:rPr>
        <w:t>Zamawiający zobowiąże dyrektorów szkół</w:t>
      </w:r>
      <w:r w:rsidRPr="00385209">
        <w:rPr>
          <w:rFonts w:ascii="Times New Roman" w:hAnsi="Times New Roman"/>
          <w:sz w:val="24"/>
          <w:szCs w:val="24"/>
        </w:rPr>
        <w:t xml:space="preserve"> </w:t>
      </w:r>
      <w:r w:rsidRPr="00385209">
        <w:rPr>
          <w:rFonts w:ascii="Times New Roman" w:hAnsi="Times New Roman"/>
          <w:bCs/>
          <w:sz w:val="24"/>
          <w:szCs w:val="24"/>
        </w:rPr>
        <w:t>do zgłaszania zmian  w wykazie  do 20. dnia każdego miesiąca na miesiąc następny. Przedmiotowe listy sporządzane będą z zachowaniem obowiązujących przepisów              z zakresu ochrony danych osobowych.</w:t>
      </w:r>
      <w:r w:rsidRPr="00385209">
        <w:rPr>
          <w:rFonts w:ascii="Times New Roman" w:hAnsi="Times New Roman"/>
          <w:sz w:val="24"/>
          <w:szCs w:val="24"/>
        </w:rPr>
        <w:t xml:space="preserve"> </w:t>
      </w: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4</w:t>
      </w:r>
    </w:p>
    <w:p w:rsidR="00DF31F0" w:rsidRDefault="00DF31F0" w:rsidP="00AF3608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Wykonawca</w:t>
      </w:r>
      <w:r>
        <w:rPr>
          <w:rFonts w:ascii="Times New Roman" w:hAnsi="Times New Roman"/>
          <w:sz w:val="24"/>
          <w:szCs w:val="24"/>
        </w:rPr>
        <w:t xml:space="preserve"> zobowiązuje się</w:t>
      </w:r>
      <w:r w:rsidRPr="00F66D25">
        <w:rPr>
          <w:rFonts w:ascii="Times New Roman" w:hAnsi="Times New Roman"/>
          <w:sz w:val="24"/>
          <w:szCs w:val="24"/>
        </w:rPr>
        <w:t xml:space="preserve"> na swój koszt </w:t>
      </w:r>
      <w:r>
        <w:rPr>
          <w:rFonts w:ascii="Times New Roman" w:hAnsi="Times New Roman"/>
          <w:sz w:val="24"/>
          <w:szCs w:val="24"/>
        </w:rPr>
        <w:t xml:space="preserve">do zatrudniania osób wykonujących przedmiot zamówienia to jest kierowców i  </w:t>
      </w:r>
      <w:r w:rsidRPr="00F66D25">
        <w:rPr>
          <w:rFonts w:ascii="Times New Roman" w:hAnsi="Times New Roman"/>
          <w:sz w:val="24"/>
          <w:szCs w:val="24"/>
        </w:rPr>
        <w:t>opiekunów</w:t>
      </w:r>
      <w:r>
        <w:rPr>
          <w:rFonts w:ascii="Times New Roman" w:hAnsi="Times New Roman"/>
          <w:sz w:val="24"/>
          <w:szCs w:val="24"/>
        </w:rPr>
        <w:t xml:space="preserve"> dzieci w autobusie.</w:t>
      </w:r>
    </w:p>
    <w:p w:rsidR="00DF31F0" w:rsidRDefault="00DF31F0" w:rsidP="00AF3608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zmiany choćby jednej osoby wykonującej przedmiot zamówienia, Wykonawca jest zobowiązany do aktualizacji załącznika nr 8 do SIWZ (Wykaz osób) oraz oświadczenia, że zatrudniona/e osoba/y posiada/ją odpowiednie  kwalifikacje              i szkolenia.</w:t>
      </w:r>
    </w:p>
    <w:p w:rsidR="00DF31F0" w:rsidRDefault="00DF31F0" w:rsidP="00AF3608">
      <w:pPr>
        <w:jc w:val="center"/>
        <w:rPr>
          <w:rFonts w:ascii="Times New Roman" w:hAnsi="Times New Roman"/>
          <w:sz w:val="24"/>
          <w:szCs w:val="24"/>
        </w:rPr>
      </w:pP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5</w:t>
      </w:r>
    </w:p>
    <w:p w:rsidR="00DF31F0" w:rsidRPr="002266B7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 w:rsidRPr="005B652E">
        <w:rPr>
          <w:rFonts w:ascii="Times New Roman" w:hAnsi="Times New Roman"/>
          <w:sz w:val="24"/>
          <w:szCs w:val="24"/>
        </w:rPr>
        <w:t xml:space="preserve">Wykonawca, pod warunkiem zapewnienia bezpieczeństwa i pierwszeństwa przejazdu przewożonym uczniom, o których mowa w § 3 ust. 1 Umowy, w miarę posiadania wolnych miejsc w </w:t>
      </w:r>
      <w:r w:rsidRPr="002266B7">
        <w:rPr>
          <w:rFonts w:ascii="Times New Roman" w:hAnsi="Times New Roman"/>
          <w:sz w:val="24"/>
          <w:szCs w:val="24"/>
        </w:rPr>
        <w:t>autobusach przewożących uczniów</w:t>
      </w:r>
      <w:r>
        <w:rPr>
          <w:rFonts w:ascii="Times New Roman" w:hAnsi="Times New Roman"/>
          <w:sz w:val="24"/>
          <w:szCs w:val="24"/>
        </w:rPr>
        <w:t>,</w:t>
      </w:r>
      <w:r w:rsidRPr="002266B7">
        <w:rPr>
          <w:rFonts w:ascii="Times New Roman" w:hAnsi="Times New Roman"/>
          <w:sz w:val="24"/>
          <w:szCs w:val="24"/>
        </w:rPr>
        <w:t xml:space="preserve">  w porozumieniu z Zamawiającym, może </w:t>
      </w:r>
      <w:r>
        <w:rPr>
          <w:rFonts w:ascii="Times New Roman" w:hAnsi="Times New Roman"/>
          <w:sz w:val="24"/>
          <w:szCs w:val="24"/>
        </w:rPr>
        <w:t>przewozić nauczycieli</w:t>
      </w:r>
      <w:r w:rsidRPr="002266B7">
        <w:rPr>
          <w:rFonts w:ascii="Times New Roman" w:hAnsi="Times New Roman"/>
          <w:sz w:val="24"/>
          <w:szCs w:val="24"/>
        </w:rPr>
        <w:t>, pracownik</w:t>
      </w:r>
      <w:r>
        <w:rPr>
          <w:rFonts w:ascii="Times New Roman" w:hAnsi="Times New Roman"/>
          <w:sz w:val="24"/>
          <w:szCs w:val="24"/>
        </w:rPr>
        <w:t>ów</w:t>
      </w:r>
      <w:r w:rsidRPr="002266B7">
        <w:rPr>
          <w:rFonts w:ascii="Times New Roman" w:hAnsi="Times New Roman"/>
          <w:sz w:val="24"/>
          <w:szCs w:val="24"/>
        </w:rPr>
        <w:t xml:space="preserve"> szkoły dojeżdżając</w:t>
      </w:r>
      <w:r>
        <w:rPr>
          <w:rFonts w:ascii="Times New Roman" w:hAnsi="Times New Roman"/>
          <w:sz w:val="24"/>
          <w:szCs w:val="24"/>
        </w:rPr>
        <w:t>ych</w:t>
      </w:r>
      <w:r w:rsidRPr="002266B7">
        <w:rPr>
          <w:rFonts w:ascii="Times New Roman" w:hAnsi="Times New Roman"/>
          <w:sz w:val="24"/>
          <w:szCs w:val="24"/>
        </w:rPr>
        <w:t xml:space="preserve"> do szkoły lub do domu oraz nauczyciel</w:t>
      </w:r>
      <w:r>
        <w:rPr>
          <w:rFonts w:ascii="Times New Roman" w:hAnsi="Times New Roman"/>
          <w:sz w:val="24"/>
          <w:szCs w:val="24"/>
        </w:rPr>
        <w:t>i</w:t>
      </w:r>
      <w:r w:rsidRPr="002266B7">
        <w:rPr>
          <w:rFonts w:ascii="Times New Roman" w:hAnsi="Times New Roman"/>
          <w:sz w:val="24"/>
          <w:szCs w:val="24"/>
        </w:rPr>
        <w:t xml:space="preserve"> nauczania indywidualnego dojeżdżają</w:t>
      </w:r>
      <w:r>
        <w:rPr>
          <w:rFonts w:ascii="Times New Roman" w:hAnsi="Times New Roman"/>
          <w:sz w:val="24"/>
          <w:szCs w:val="24"/>
        </w:rPr>
        <w:t>cych</w:t>
      </w:r>
      <w:r w:rsidRPr="002266B7">
        <w:rPr>
          <w:rFonts w:ascii="Times New Roman" w:hAnsi="Times New Roman"/>
          <w:sz w:val="24"/>
          <w:szCs w:val="24"/>
        </w:rPr>
        <w:t xml:space="preserve"> do miejsca zamieszkania ucznia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2266B7">
        <w:rPr>
          <w:rFonts w:ascii="Times New Roman" w:hAnsi="Times New Roman"/>
          <w:sz w:val="24"/>
          <w:szCs w:val="24"/>
        </w:rPr>
        <w:t>i pracownik</w:t>
      </w:r>
      <w:r>
        <w:rPr>
          <w:rFonts w:ascii="Times New Roman" w:hAnsi="Times New Roman"/>
          <w:sz w:val="24"/>
          <w:szCs w:val="24"/>
        </w:rPr>
        <w:t>ów</w:t>
      </w:r>
      <w:r w:rsidRPr="002266B7">
        <w:rPr>
          <w:rFonts w:ascii="Times New Roman" w:hAnsi="Times New Roman"/>
          <w:sz w:val="24"/>
          <w:szCs w:val="24"/>
        </w:rPr>
        <w:t xml:space="preserve"> GOPS opiekujących się rodzinami ucznia. </w:t>
      </w: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6</w:t>
      </w:r>
    </w:p>
    <w:p w:rsidR="00DF31F0" w:rsidRPr="00F66D25" w:rsidRDefault="00DF31F0" w:rsidP="00AF3608">
      <w:pPr>
        <w:tabs>
          <w:tab w:val="left" w:pos="180"/>
        </w:tabs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1. Wykonawca zapewni pełne bez</w:t>
      </w:r>
      <w:r>
        <w:rPr>
          <w:rFonts w:ascii="Times New Roman" w:hAnsi="Times New Roman"/>
          <w:sz w:val="24"/>
          <w:szCs w:val="24"/>
        </w:rPr>
        <w:t>pieczeństwo przewożonym osobom</w:t>
      </w:r>
      <w:r w:rsidRPr="00F66D25">
        <w:rPr>
          <w:rFonts w:ascii="Times New Roman" w:hAnsi="Times New Roman"/>
          <w:sz w:val="24"/>
          <w:szCs w:val="24"/>
        </w:rPr>
        <w:t xml:space="preserve">, o których mowa w § 3 </w:t>
      </w:r>
      <w:r>
        <w:rPr>
          <w:rFonts w:ascii="Times New Roman" w:hAnsi="Times New Roman"/>
          <w:sz w:val="24"/>
          <w:szCs w:val="24"/>
        </w:rPr>
        <w:t xml:space="preserve">             i § 5</w:t>
      </w:r>
      <w:r w:rsidRPr="00F66D25">
        <w:rPr>
          <w:rFonts w:ascii="Times New Roman" w:hAnsi="Times New Roman"/>
          <w:sz w:val="24"/>
          <w:szCs w:val="24"/>
        </w:rPr>
        <w:t xml:space="preserve"> Umowy.</w:t>
      </w:r>
    </w:p>
    <w:p w:rsidR="00DF31F0" w:rsidRDefault="00DF31F0" w:rsidP="00AF3608">
      <w:pPr>
        <w:tabs>
          <w:tab w:val="left" w:pos="180"/>
        </w:tabs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2. Wykonawca ponosi względem Zamawiającego pełną odpowiedzialność odszkodowawczą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F66D25">
        <w:rPr>
          <w:rFonts w:ascii="Times New Roman" w:hAnsi="Times New Roman"/>
          <w:sz w:val="24"/>
          <w:szCs w:val="24"/>
        </w:rPr>
        <w:t>z tytułu wszelkich roszczeń osób trzecich przeciwko Zamawiającemu będących wynikiem nienależytego wykonania obowiązku określonego w ust. 1.</w:t>
      </w:r>
    </w:p>
    <w:p w:rsidR="00DF31F0" w:rsidRPr="00F66D25" w:rsidRDefault="00DF31F0" w:rsidP="00AF3608">
      <w:pPr>
        <w:tabs>
          <w:tab w:val="left" w:pos="180"/>
        </w:tabs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Wykonawca zobowiązuje się przedłożyć Zamawiającemu kopię polisy OC związanej          z prowadzoną przez Wykonawcę działalnością gospodarczą </w:t>
      </w:r>
      <w:r w:rsidRPr="00F52576">
        <w:rPr>
          <w:rFonts w:ascii="Times New Roman" w:hAnsi="Times New Roman" w:cs="Times New Roman"/>
          <w:sz w:val="24"/>
          <w:szCs w:val="24"/>
        </w:rPr>
        <w:t xml:space="preserve">na sumę  nie mniejszą jak cena brutto wynikająca ze złożonej </w:t>
      </w:r>
      <w:r>
        <w:rPr>
          <w:rFonts w:ascii="Times New Roman" w:hAnsi="Times New Roman" w:cs="Times New Roman"/>
          <w:sz w:val="24"/>
          <w:szCs w:val="24"/>
        </w:rPr>
        <w:t xml:space="preserve">przez siebie </w:t>
      </w:r>
      <w:r w:rsidRPr="00F52576">
        <w:rPr>
          <w:rFonts w:ascii="Times New Roman" w:hAnsi="Times New Roman" w:cs="Times New Roman"/>
          <w:sz w:val="24"/>
          <w:szCs w:val="24"/>
        </w:rPr>
        <w:t>oferty</w:t>
      </w:r>
      <w:r>
        <w:rPr>
          <w:rFonts w:ascii="Times New Roman" w:hAnsi="Times New Roman" w:cs="Times New Roman"/>
          <w:sz w:val="24"/>
          <w:szCs w:val="24"/>
        </w:rPr>
        <w:t xml:space="preserve"> i która to polisa </w:t>
      </w:r>
      <w:r>
        <w:rPr>
          <w:rFonts w:ascii="Times New Roman" w:hAnsi="Times New Roman"/>
          <w:sz w:val="24"/>
          <w:szCs w:val="24"/>
        </w:rPr>
        <w:t>obejmuje cały okres objęty umową.</w:t>
      </w: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7</w:t>
      </w:r>
    </w:p>
    <w:p w:rsidR="00DF31F0" w:rsidRDefault="00DF31F0" w:rsidP="00AF3608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Wynagrodzenie z tytułu wykonania przedmiotu umowy w okresie jej obowiązywania  wynosi łącznie ………….. złotych brutto, z czego …………złotych netto, podatek VAT……. złotych </w:t>
      </w:r>
    </w:p>
    <w:p w:rsidR="00DF31F0" w:rsidRDefault="00DF31F0" w:rsidP="00AF3608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Wynagrodzenie, o którym mowa w ust. 1, z zastrzeżeniem § 10 umowy, będzie płatne                    w 10 równych ratach miesięcznych, za miesiące od września 2018 r. do czerwca 2019 r.                    w wysokości ……………….zł netto za jeden miesiąc przewozów powiększoną o podatek                       od towarów i usług w obowiązującej wysokości, w terminie 30 dni od daty dostarczenie                     do Zamawiającego prawidłowo wystawionej faktury VAT na rachunek w niej wskazany.</w:t>
      </w:r>
      <w:r w:rsidRPr="00B751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Faktury VAT będą wystawiane w ostatnim dniu miesiąca, którego dotyczy okres płatności. </w:t>
      </w:r>
      <w:r w:rsidRPr="00CC1A59">
        <w:rPr>
          <w:rFonts w:ascii="Times New Roman" w:hAnsi="Times New Roman"/>
          <w:sz w:val="24"/>
          <w:szCs w:val="24"/>
        </w:rPr>
        <w:t>Dane do faktury:</w:t>
      </w:r>
    </w:p>
    <w:p w:rsidR="00DF31F0" w:rsidRPr="00CC1A59" w:rsidRDefault="00DF31F0" w:rsidP="00F52576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DF31F0" w:rsidRDefault="00DF31F0" w:rsidP="00AF3608">
      <w:pPr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CC1A59">
        <w:rPr>
          <w:rFonts w:ascii="Times New Roman" w:hAnsi="Times New Roman"/>
          <w:b/>
          <w:sz w:val="24"/>
          <w:szCs w:val="24"/>
        </w:rPr>
        <w:t xml:space="preserve">Nabywca: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CC1A59">
        <w:rPr>
          <w:rFonts w:ascii="Times New Roman" w:hAnsi="Times New Roman"/>
          <w:b/>
          <w:sz w:val="24"/>
          <w:szCs w:val="24"/>
        </w:rPr>
        <w:t xml:space="preserve">Odbiorca:  </w:t>
      </w:r>
    </w:p>
    <w:p w:rsidR="00DF31F0" w:rsidRPr="00A60C85" w:rsidRDefault="00DF31F0" w:rsidP="00AF3608">
      <w:pPr>
        <w:ind w:firstLine="284"/>
        <w:jc w:val="both"/>
        <w:rPr>
          <w:rFonts w:ascii="Times New Roman" w:hAnsi="Times New Roman"/>
        </w:rPr>
      </w:pPr>
      <w:r w:rsidRPr="00A60C85">
        <w:rPr>
          <w:rFonts w:ascii="Times New Roman" w:hAnsi="Times New Roman"/>
        </w:rPr>
        <w:t xml:space="preserve">Gmina Kamieniec Ząbkowicki </w:t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  <w:t>Urząd Gminy w Kamieńcu Ząbkowickim</w:t>
      </w:r>
    </w:p>
    <w:p w:rsidR="00DF31F0" w:rsidRPr="00A60C85" w:rsidRDefault="00DF31F0" w:rsidP="00F52576">
      <w:pPr>
        <w:jc w:val="both"/>
        <w:rPr>
          <w:rFonts w:ascii="Times New Roman" w:hAnsi="Times New Roman"/>
        </w:rPr>
      </w:pPr>
      <w:r w:rsidRPr="00A60C85">
        <w:rPr>
          <w:rFonts w:ascii="Times New Roman" w:hAnsi="Times New Roman"/>
        </w:rPr>
        <w:t xml:space="preserve">     ul. Ząbkowicka 26</w:t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  <w:t>ul.  Ząbkowicka 26</w:t>
      </w:r>
    </w:p>
    <w:p w:rsidR="00DF31F0" w:rsidRPr="00A60C85" w:rsidRDefault="00DF31F0" w:rsidP="00F52576">
      <w:pPr>
        <w:jc w:val="both"/>
        <w:rPr>
          <w:rFonts w:ascii="Times New Roman" w:hAnsi="Times New Roman"/>
        </w:rPr>
      </w:pPr>
      <w:r w:rsidRPr="00A60C85">
        <w:rPr>
          <w:rFonts w:ascii="Times New Roman" w:hAnsi="Times New Roman"/>
        </w:rPr>
        <w:t xml:space="preserve">     57-230 Kamieniec Ząbkowicki, </w:t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</w:r>
      <w:r w:rsidRPr="00A60C85">
        <w:rPr>
          <w:rFonts w:ascii="Times New Roman" w:hAnsi="Times New Roman"/>
        </w:rPr>
        <w:tab/>
        <w:t>57-230 Kamieniec Ząbkowicki,</w:t>
      </w:r>
    </w:p>
    <w:p w:rsidR="00DF31F0" w:rsidRPr="00A60C85" w:rsidRDefault="00DF31F0" w:rsidP="00A60C85">
      <w:pPr>
        <w:spacing w:line="360" w:lineRule="auto"/>
        <w:jc w:val="both"/>
        <w:rPr>
          <w:rFonts w:ascii="Times New Roman" w:hAnsi="Times New Roman"/>
        </w:rPr>
      </w:pPr>
      <w:r w:rsidRPr="00A60C85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NIP: 887-16-35-26</w:t>
      </w:r>
    </w:p>
    <w:p w:rsidR="00DF31F0" w:rsidRDefault="00DF31F0" w:rsidP="00AF3608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Zmiana wysokości wynagrodzenia może zostać wprowadzona w oparciu o negocjację stron w wypadku zaistnienia okoliczności wskazanych w art. 142 ust. 5 ustawy prawo zamówień </w:t>
      </w:r>
      <w:r w:rsidRPr="004C7226">
        <w:rPr>
          <w:rFonts w:ascii="Times New Roman" w:hAnsi="Times New Roman"/>
          <w:sz w:val="24"/>
          <w:szCs w:val="24"/>
        </w:rPr>
        <w:t>publicznych (</w:t>
      </w:r>
      <w:r w:rsidRPr="004C7226">
        <w:rPr>
          <w:rFonts w:ascii="Times New Roman" w:hAnsi="Times New Roman"/>
          <w:color w:val="000000"/>
          <w:sz w:val="24"/>
          <w:szCs w:val="24"/>
        </w:rPr>
        <w:t>t.j. Dz.U.2017. poz. 1579 z późn. zm.</w:t>
      </w:r>
      <w:r w:rsidRPr="004C7226">
        <w:rPr>
          <w:rFonts w:ascii="Times New Roman" w:hAnsi="Times New Roman"/>
          <w:sz w:val="24"/>
          <w:szCs w:val="24"/>
        </w:rPr>
        <w:t>) .</w:t>
      </w:r>
    </w:p>
    <w:p w:rsidR="00DF31F0" w:rsidRDefault="00DF31F0" w:rsidP="00AF3608">
      <w:pPr>
        <w:jc w:val="center"/>
        <w:rPr>
          <w:rFonts w:ascii="Times New Roman" w:hAnsi="Times New Roman"/>
          <w:sz w:val="24"/>
          <w:szCs w:val="24"/>
        </w:rPr>
      </w:pP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8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Wykonawca zobowiązuje się do przestrzegania przepisów określających zasady świadczenia usług przewozowych, prawa ruchu drogowego oraz przepisów określających warunki</w:t>
      </w:r>
      <w:r>
        <w:rPr>
          <w:rFonts w:ascii="Times New Roman" w:hAnsi="Times New Roman"/>
          <w:sz w:val="24"/>
          <w:szCs w:val="24"/>
        </w:rPr>
        <w:t xml:space="preserve"> techniczne pojazdów oraz do</w:t>
      </w:r>
      <w:r w:rsidRPr="00F66D25">
        <w:rPr>
          <w:rFonts w:ascii="Times New Roman" w:hAnsi="Times New Roman"/>
          <w:sz w:val="24"/>
          <w:szCs w:val="24"/>
        </w:rPr>
        <w:t xml:space="preserve"> świadczenia </w:t>
      </w:r>
      <w:r>
        <w:rPr>
          <w:rFonts w:ascii="Times New Roman" w:hAnsi="Times New Roman"/>
          <w:sz w:val="24"/>
          <w:szCs w:val="24"/>
        </w:rPr>
        <w:t xml:space="preserve">usług przewozowych </w:t>
      </w:r>
      <w:r w:rsidRPr="00F66D25">
        <w:rPr>
          <w:rFonts w:ascii="Times New Roman" w:hAnsi="Times New Roman"/>
          <w:sz w:val="24"/>
          <w:szCs w:val="24"/>
        </w:rPr>
        <w:t>z należytą starannością.</w:t>
      </w:r>
    </w:p>
    <w:p w:rsidR="00DF31F0" w:rsidRDefault="00DF31F0" w:rsidP="00A60C85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9</w:t>
      </w:r>
    </w:p>
    <w:p w:rsidR="00DF31F0" w:rsidRPr="00F66D25" w:rsidRDefault="00DF31F0" w:rsidP="00A60C85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 razie wystąpienia awarii autobusu na trasie przewozu, która czyni niemożliwym terminowe wykonanie usługi przewozu, Wykonawca zobowiązuje się natychmiast powiadomić Zamawiającego o tym fakcie.  W takim wypadku Wykonawca niezwłocznie, jednak nie dłużej niż w ciągu jednej godziny od chwili dostrzeżenia awarii, na własny koszt zapewni podstawienie innego sprawnego autobusu w celu kontynuacji przewozu uprawnionych uczniów, pod rygorem obciążenia Wykonawcy kosztami poniesionymi przez Zamawiającego w związku z koniecznością wynajęcia autobusu w innej firmie przewozowej.</w:t>
      </w: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10</w:t>
      </w:r>
    </w:p>
    <w:p w:rsidR="00DF31F0" w:rsidRPr="00F66D25" w:rsidRDefault="00DF31F0" w:rsidP="00AF3608">
      <w:pPr>
        <w:numPr>
          <w:ilvl w:val="0"/>
          <w:numId w:val="19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Za każdy niewykonany dzień przewozu z przyczyn dotyczących Wykonawcy, Zamawiający potrąci z wynagrodzenia Wykonawcy kwotę odpowiadającą wartości wynagrodzenia </w:t>
      </w:r>
      <w:r>
        <w:rPr>
          <w:rFonts w:ascii="Times New Roman" w:hAnsi="Times New Roman"/>
          <w:sz w:val="24"/>
          <w:szCs w:val="24"/>
        </w:rPr>
        <w:t>bru</w:t>
      </w:r>
      <w:r w:rsidRPr="00F66D25">
        <w:rPr>
          <w:rFonts w:ascii="Times New Roman" w:hAnsi="Times New Roman"/>
          <w:sz w:val="24"/>
          <w:szCs w:val="24"/>
        </w:rPr>
        <w:t>tto za</w:t>
      </w:r>
      <w:r>
        <w:rPr>
          <w:rFonts w:ascii="Times New Roman" w:hAnsi="Times New Roman"/>
          <w:sz w:val="24"/>
          <w:szCs w:val="24"/>
        </w:rPr>
        <w:t xml:space="preserve"> jeden dzień przewozu określoną </w:t>
      </w:r>
      <w:r w:rsidRPr="00F66D25">
        <w:rPr>
          <w:rFonts w:ascii="Times New Roman" w:hAnsi="Times New Roman"/>
          <w:sz w:val="24"/>
          <w:szCs w:val="24"/>
        </w:rPr>
        <w:t xml:space="preserve">w </w:t>
      </w:r>
      <w:r>
        <w:rPr>
          <w:rFonts w:ascii="Times New Roman" w:hAnsi="Times New Roman"/>
          <w:sz w:val="24"/>
          <w:szCs w:val="24"/>
        </w:rPr>
        <w:t>ofercie składanej przez Wykonawcę w postępowaniu przetargowym</w:t>
      </w:r>
      <w:r w:rsidRPr="00F66D25">
        <w:rPr>
          <w:rFonts w:ascii="Times New Roman" w:hAnsi="Times New Roman"/>
          <w:sz w:val="24"/>
          <w:szCs w:val="24"/>
        </w:rPr>
        <w:t>.</w:t>
      </w:r>
    </w:p>
    <w:p w:rsidR="00DF31F0" w:rsidRPr="0038484E" w:rsidRDefault="00DF31F0" w:rsidP="00AF3608">
      <w:pPr>
        <w:numPr>
          <w:ilvl w:val="0"/>
          <w:numId w:val="19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W wypadku czasowego zawieszenia funkcjonowania placówek oświatowych na podstawie decyzji uprawnionych organów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66D25">
        <w:rPr>
          <w:rFonts w:ascii="Times New Roman" w:hAnsi="Times New Roman"/>
          <w:sz w:val="24"/>
          <w:szCs w:val="24"/>
        </w:rPr>
        <w:t xml:space="preserve">wskutek zaistnienia tzw. siły wyższej </w:t>
      </w:r>
      <w:r>
        <w:rPr>
          <w:rFonts w:ascii="Times New Roman" w:hAnsi="Times New Roman"/>
          <w:sz w:val="24"/>
          <w:szCs w:val="24"/>
        </w:rPr>
        <w:t xml:space="preserve">lub zmianie organizacji roku szkolnego, </w:t>
      </w:r>
      <w:r w:rsidRPr="00F66D25">
        <w:rPr>
          <w:rFonts w:ascii="Times New Roman" w:hAnsi="Times New Roman"/>
          <w:sz w:val="24"/>
          <w:szCs w:val="24"/>
        </w:rPr>
        <w:t>wynagrodzenie Wykonawcy podlega zmniejszeniu proporcjonalnie, za każdy dzień niewykon</w:t>
      </w:r>
      <w:r>
        <w:rPr>
          <w:rFonts w:ascii="Times New Roman" w:hAnsi="Times New Roman"/>
          <w:sz w:val="24"/>
          <w:szCs w:val="24"/>
        </w:rPr>
        <w:t>ywania</w:t>
      </w:r>
      <w:r w:rsidRPr="00F66D25">
        <w:rPr>
          <w:rFonts w:ascii="Times New Roman" w:hAnsi="Times New Roman"/>
          <w:sz w:val="24"/>
          <w:szCs w:val="24"/>
        </w:rPr>
        <w:t xml:space="preserve"> usługi.  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11</w:t>
      </w:r>
    </w:p>
    <w:p w:rsidR="00DF31F0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F66D25">
        <w:rPr>
          <w:rFonts w:ascii="Times New Roman" w:hAnsi="Times New Roman"/>
          <w:sz w:val="24"/>
          <w:szCs w:val="24"/>
        </w:rPr>
        <w:t xml:space="preserve">Zamawiający </w:t>
      </w:r>
      <w:r>
        <w:rPr>
          <w:rFonts w:ascii="Times New Roman" w:hAnsi="Times New Roman"/>
          <w:sz w:val="24"/>
          <w:szCs w:val="24"/>
        </w:rPr>
        <w:t>będzie mógł</w:t>
      </w:r>
      <w:r w:rsidRPr="00F66D25">
        <w:rPr>
          <w:rFonts w:ascii="Times New Roman" w:hAnsi="Times New Roman"/>
          <w:sz w:val="24"/>
          <w:szCs w:val="24"/>
        </w:rPr>
        <w:t xml:space="preserve"> odstąpić od Umowy, jeżeli </w:t>
      </w:r>
      <w:r>
        <w:rPr>
          <w:rFonts w:ascii="Times New Roman" w:hAnsi="Times New Roman"/>
          <w:sz w:val="24"/>
          <w:szCs w:val="24"/>
        </w:rPr>
        <w:t>Wykonawca</w:t>
      </w:r>
      <w:r w:rsidRPr="00F66D25">
        <w:rPr>
          <w:rFonts w:ascii="Times New Roman" w:hAnsi="Times New Roman"/>
          <w:sz w:val="24"/>
          <w:szCs w:val="24"/>
        </w:rPr>
        <w:t xml:space="preserve"> w rażący sposób  narusz</w:t>
      </w:r>
      <w:r>
        <w:rPr>
          <w:rFonts w:ascii="Times New Roman" w:hAnsi="Times New Roman"/>
          <w:sz w:val="24"/>
          <w:szCs w:val="24"/>
        </w:rPr>
        <w:t xml:space="preserve">a jej postanowienia. Odstąpienie </w:t>
      </w:r>
      <w:r w:rsidRPr="00F66D25">
        <w:rPr>
          <w:rFonts w:ascii="Times New Roman" w:hAnsi="Times New Roman"/>
          <w:sz w:val="24"/>
          <w:szCs w:val="24"/>
        </w:rPr>
        <w:t>od Umowy może nastąpić wyłącznie w formie pisemnej pod rygorem nieważności i powinno zawierać uzasadnienie.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W przypadku odstąpienia od umowy z winy Wykonawcy Zamawiający może domagać się od Wykonawcy pokrycia wszelkich szkód związanych z odstąpieniem od umowy.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Odstąpienie może nastąpić w terminie 30 dni od daty wystąpienia rażącego naruszenia     umowy.</w:t>
      </w: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12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W razie zaistnienia istotnej zmiany okoliczności powodującej, że wykonanie Umowy nie leży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F66D25">
        <w:rPr>
          <w:rFonts w:ascii="Times New Roman" w:hAnsi="Times New Roman"/>
          <w:sz w:val="24"/>
          <w:szCs w:val="24"/>
        </w:rPr>
        <w:t xml:space="preserve">w interesie publicznym, czego nie można było przewidzieć w chwili jej zawarcia, Zamawiający może odstąpić od Umowy w terminie 30 dni od powzięcia wiadomości o tych okolicznościach. </w:t>
      </w: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13</w:t>
      </w:r>
    </w:p>
    <w:p w:rsidR="00DF31F0" w:rsidRPr="00786D35" w:rsidRDefault="00DF31F0" w:rsidP="00AF3608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202357">
        <w:rPr>
          <w:rFonts w:ascii="Times New Roman" w:hAnsi="Times New Roman"/>
          <w:sz w:val="24"/>
          <w:szCs w:val="24"/>
        </w:rPr>
        <w:t xml:space="preserve"> </w:t>
      </w:r>
      <w:r w:rsidRPr="00786D35">
        <w:rPr>
          <w:rFonts w:ascii="Times New Roman" w:hAnsi="Times New Roman"/>
          <w:sz w:val="24"/>
          <w:szCs w:val="24"/>
        </w:rPr>
        <w:t xml:space="preserve">W razie zaistnienia istotnych okoliczności, których nie można było przewidzieć w chwili zawarcia umowy, można dokonać zmiany  umowy. </w:t>
      </w:r>
    </w:p>
    <w:p w:rsidR="00DF31F0" w:rsidRDefault="00DF31F0" w:rsidP="00AF3608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</w:t>
      </w:r>
      <w:r w:rsidRPr="00202357">
        <w:rPr>
          <w:rFonts w:ascii="Times New Roman" w:hAnsi="Times New Roman"/>
          <w:sz w:val="24"/>
          <w:szCs w:val="24"/>
        </w:rPr>
        <w:t>Zmiana postanowień zawartej umowy może nastąpić za zgodą obu stron wyrażona na piśmie, w formie aneksu do umowy, pod rygorem nieważności takiej zmiany.</w:t>
      </w:r>
    </w:p>
    <w:p w:rsidR="00DF31F0" w:rsidRPr="00202357" w:rsidRDefault="00DF31F0" w:rsidP="00AF3608">
      <w:pPr>
        <w:numPr>
          <w:ilvl w:val="0"/>
          <w:numId w:val="20"/>
        </w:numPr>
        <w:tabs>
          <w:tab w:val="clear" w:pos="720"/>
          <w:tab w:val="num" w:pos="180"/>
        </w:tabs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t xml:space="preserve"> </w:t>
      </w:r>
      <w:r w:rsidRPr="00202357">
        <w:rPr>
          <w:rFonts w:ascii="Times New Roman" w:hAnsi="Times New Roman"/>
          <w:sz w:val="24"/>
          <w:szCs w:val="24"/>
        </w:rPr>
        <w:t>Zmiana istotnych postanowień  umowy może nastąpić w szczególności w następujących przypadkach:</w:t>
      </w:r>
    </w:p>
    <w:p w:rsidR="00DF31F0" w:rsidRPr="00202357" w:rsidRDefault="00DF31F0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  <w:tab w:val="left" w:pos="9356"/>
        </w:tabs>
        <w:suppressAutoHyphens/>
        <w:spacing w:after="0" w:line="240" w:lineRule="auto"/>
        <w:ind w:left="568" w:right="27" w:hanging="284"/>
        <w:jc w:val="both"/>
        <w:rPr>
          <w:rFonts w:ascii="Times New Roman" w:hAnsi="Times New Roman"/>
          <w:sz w:val="24"/>
          <w:szCs w:val="24"/>
        </w:rPr>
      </w:pPr>
      <w:r w:rsidRPr="00202357">
        <w:rPr>
          <w:rFonts w:ascii="Times New Roman" w:hAnsi="Times New Roman"/>
          <w:sz w:val="24"/>
          <w:szCs w:val="24"/>
        </w:rPr>
        <w:t>w wypadku konieczności zmiany rozkładu jazdy autobusów wynikających ze zmian organizacyjnych szkół na terenie Gminy Kamieniec Ząbkowicki,</w:t>
      </w:r>
    </w:p>
    <w:p w:rsidR="00DF31F0" w:rsidRPr="00202357" w:rsidRDefault="00DF31F0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</w:tabs>
        <w:suppressAutoHyphens/>
        <w:spacing w:after="0" w:line="240" w:lineRule="auto"/>
        <w:ind w:left="568" w:right="27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Pr="00202357">
        <w:rPr>
          <w:rFonts w:ascii="Times New Roman" w:hAnsi="Times New Roman"/>
          <w:sz w:val="24"/>
          <w:szCs w:val="24"/>
        </w:rPr>
        <w:t>wypadku wyniknięcia potrzeby dowożenia do szkół uczniów niepełnosprawnych,</w:t>
      </w:r>
    </w:p>
    <w:p w:rsidR="00DF31F0" w:rsidRPr="00202357" w:rsidRDefault="00DF31F0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</w:tabs>
        <w:suppressAutoHyphens/>
        <w:spacing w:after="0" w:line="240" w:lineRule="auto"/>
        <w:ind w:left="568" w:right="27" w:hanging="284"/>
        <w:jc w:val="both"/>
        <w:rPr>
          <w:rFonts w:ascii="Times New Roman" w:hAnsi="Times New Roman"/>
          <w:sz w:val="24"/>
          <w:szCs w:val="24"/>
        </w:rPr>
      </w:pPr>
      <w:r w:rsidRPr="00202357">
        <w:rPr>
          <w:rFonts w:ascii="Times New Roman" w:hAnsi="Times New Roman"/>
          <w:sz w:val="24"/>
          <w:szCs w:val="24"/>
        </w:rPr>
        <w:t>w wypadku wystąpienia konieczności objazdów w szczególności powstałych</w:t>
      </w:r>
      <w:r>
        <w:rPr>
          <w:rFonts w:ascii="Times New Roman" w:hAnsi="Times New Roman"/>
          <w:sz w:val="24"/>
          <w:szCs w:val="24"/>
        </w:rPr>
        <w:t xml:space="preserve"> w wyniku remontów lub</w:t>
      </w:r>
      <w:r w:rsidRPr="00202357">
        <w:rPr>
          <w:rFonts w:ascii="Times New Roman" w:hAnsi="Times New Roman"/>
          <w:sz w:val="24"/>
          <w:szCs w:val="24"/>
        </w:rPr>
        <w:t xml:space="preserve"> napraw</w:t>
      </w:r>
      <w:r>
        <w:rPr>
          <w:rFonts w:ascii="Times New Roman" w:hAnsi="Times New Roman"/>
          <w:sz w:val="24"/>
          <w:szCs w:val="24"/>
        </w:rPr>
        <w:t>:  dróg, mostów, przejazdów kolejowych.</w:t>
      </w:r>
    </w:p>
    <w:p w:rsidR="00DF31F0" w:rsidRPr="00202357" w:rsidRDefault="00DF31F0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</w:tabs>
        <w:suppressAutoHyphens/>
        <w:spacing w:after="0" w:line="240" w:lineRule="auto"/>
        <w:ind w:left="568" w:right="758" w:hanging="284"/>
        <w:jc w:val="both"/>
        <w:rPr>
          <w:rFonts w:ascii="Times New Roman" w:hAnsi="Times New Roman"/>
          <w:sz w:val="24"/>
          <w:szCs w:val="24"/>
        </w:rPr>
      </w:pPr>
      <w:r w:rsidRPr="00202357">
        <w:rPr>
          <w:rFonts w:ascii="Times New Roman" w:hAnsi="Times New Roman"/>
          <w:sz w:val="24"/>
          <w:szCs w:val="24"/>
        </w:rPr>
        <w:t>w przypadku zmiany liczby dowożonych uczniów do szkół,</w:t>
      </w:r>
    </w:p>
    <w:p w:rsidR="00DF31F0" w:rsidRPr="00202357" w:rsidRDefault="00DF31F0" w:rsidP="00AF3608">
      <w:pPr>
        <w:pStyle w:val="BodyText3"/>
        <w:numPr>
          <w:ilvl w:val="0"/>
          <w:numId w:val="21"/>
        </w:numPr>
        <w:tabs>
          <w:tab w:val="clear" w:pos="360"/>
          <w:tab w:val="num" w:pos="567"/>
        </w:tabs>
        <w:suppressAutoHyphens/>
        <w:spacing w:line="240" w:lineRule="auto"/>
        <w:ind w:left="567" w:right="2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</w:t>
      </w:r>
      <w:r w:rsidRPr="00202357">
        <w:rPr>
          <w:rFonts w:ascii="Times New Roman" w:hAnsi="Times New Roman"/>
          <w:sz w:val="24"/>
          <w:szCs w:val="24"/>
        </w:rPr>
        <w:t xml:space="preserve">zaistnienia innych dni wolnych od zajęć w szczególności świąt kościelnych, </w:t>
      </w:r>
      <w:r>
        <w:rPr>
          <w:rFonts w:ascii="Times New Roman" w:hAnsi="Times New Roman"/>
          <w:sz w:val="24"/>
          <w:szCs w:val="24"/>
        </w:rPr>
        <w:t xml:space="preserve">państwowych, resortowych, zmian </w:t>
      </w:r>
      <w:r w:rsidRPr="00202357">
        <w:rPr>
          <w:rFonts w:ascii="Times New Roman" w:hAnsi="Times New Roman"/>
          <w:sz w:val="24"/>
          <w:szCs w:val="24"/>
        </w:rPr>
        <w:t>w organizacji roku szkolnego wprowadzonych zarządzeniem Ministra Edukacji Narodowej, zarządzeniem dyrektora Centralnej Komisji Egzaminacyjnej, zarządzonych  przez dyrektora szkoły</w:t>
      </w:r>
      <w:r>
        <w:rPr>
          <w:rFonts w:ascii="Times New Roman" w:hAnsi="Times New Roman"/>
          <w:sz w:val="24"/>
          <w:szCs w:val="24"/>
        </w:rPr>
        <w:t xml:space="preserve"> i innych okoliczności skutkujących zmianą ilości dni nauki szkolnej, nieprzewidywalnych          w dniu zawarcia umowy,</w:t>
      </w:r>
    </w:p>
    <w:p w:rsidR="00DF31F0" w:rsidRDefault="00DF31F0" w:rsidP="00B51BB0">
      <w:pPr>
        <w:pStyle w:val="BodyText3"/>
        <w:spacing w:after="0"/>
        <w:ind w:left="720" w:right="27"/>
        <w:jc w:val="both"/>
        <w:rPr>
          <w:rFonts w:ascii="Times New Roman" w:hAnsi="Times New Roman"/>
          <w:sz w:val="24"/>
          <w:szCs w:val="24"/>
        </w:rPr>
      </w:pPr>
    </w:p>
    <w:p w:rsidR="00DF31F0" w:rsidRPr="00F66D25" w:rsidRDefault="00DF31F0" w:rsidP="00B51BB0">
      <w:pPr>
        <w:pStyle w:val="BodyText3"/>
        <w:spacing w:after="0"/>
        <w:ind w:left="720" w:right="27"/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14</w:t>
      </w:r>
    </w:p>
    <w:p w:rsidR="00DF31F0" w:rsidRDefault="00DF31F0" w:rsidP="00AF3608">
      <w:pPr>
        <w:numPr>
          <w:ilvl w:val="0"/>
          <w:numId w:val="22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 xml:space="preserve">W sprawach nie uregulowanych w Umowie mają zastosowanie przepisy ustawy z dnia 29 stycznia  2004 r. Prawo zamówień </w:t>
      </w:r>
      <w:r w:rsidRPr="00A961B6">
        <w:rPr>
          <w:rFonts w:ascii="Times New Roman" w:hAnsi="Times New Roman"/>
          <w:sz w:val="24"/>
          <w:szCs w:val="24"/>
        </w:rPr>
        <w:t>publicznych (</w:t>
      </w:r>
      <w:r w:rsidRPr="00A961B6">
        <w:rPr>
          <w:rFonts w:ascii="Times New Roman" w:hAnsi="Times New Roman"/>
          <w:color w:val="000000"/>
          <w:sz w:val="24"/>
          <w:szCs w:val="24"/>
        </w:rPr>
        <w:t>t.j. Dz.U.2017. poz. 1579 z późn. zm</w:t>
      </w:r>
      <w:r w:rsidRPr="005A28E6">
        <w:rPr>
          <w:rFonts w:ascii="Times New Roman" w:hAnsi="Times New Roman"/>
          <w:color w:val="000000"/>
        </w:rPr>
        <w:t>.</w:t>
      </w:r>
      <w:r w:rsidRPr="00883AC5">
        <w:rPr>
          <w:rFonts w:ascii="Times New Roman" w:hAnsi="Times New Roman"/>
        </w:rPr>
        <w:t xml:space="preserve">) </w:t>
      </w:r>
      <w:r w:rsidRPr="00E674A2"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>oraz Kodeksu cywilnego.</w:t>
      </w:r>
    </w:p>
    <w:p w:rsidR="00DF31F0" w:rsidRDefault="00DF31F0" w:rsidP="00AF3608">
      <w:pPr>
        <w:numPr>
          <w:ilvl w:val="0"/>
          <w:numId w:val="22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Spory</w:t>
      </w:r>
      <w:r w:rsidRPr="00F66D25">
        <w:rPr>
          <w:rFonts w:ascii="Times New Roman" w:hAnsi="Times New Roman"/>
          <w:sz w:val="24"/>
          <w:szCs w:val="24"/>
        </w:rPr>
        <w:t xml:space="preserve"> wynikłe w trakcie realizacji niniejszej Umow</w:t>
      </w:r>
      <w:r>
        <w:rPr>
          <w:rFonts w:ascii="Times New Roman" w:hAnsi="Times New Roman"/>
          <w:sz w:val="24"/>
          <w:szCs w:val="24"/>
        </w:rPr>
        <w:t>y, które strony nie będą w stanie rozstrzygać samodzielnie,</w:t>
      </w:r>
      <w:r w:rsidRPr="00F66D25">
        <w:rPr>
          <w:rFonts w:ascii="Times New Roman" w:hAnsi="Times New Roman"/>
          <w:sz w:val="24"/>
          <w:szCs w:val="24"/>
        </w:rPr>
        <w:t xml:space="preserve"> będą rozstrzygane przez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6D25">
        <w:rPr>
          <w:rFonts w:ascii="Times New Roman" w:hAnsi="Times New Roman"/>
          <w:sz w:val="24"/>
          <w:szCs w:val="24"/>
        </w:rPr>
        <w:t>Sąd</w:t>
      </w:r>
      <w:r>
        <w:rPr>
          <w:rFonts w:ascii="Times New Roman" w:hAnsi="Times New Roman"/>
          <w:sz w:val="24"/>
          <w:szCs w:val="24"/>
        </w:rPr>
        <w:t xml:space="preserve"> właściwy dla Zamawiającego.</w:t>
      </w:r>
    </w:p>
    <w:p w:rsidR="00DF31F0" w:rsidRDefault="00DF31F0" w:rsidP="00AF3608">
      <w:pPr>
        <w:pStyle w:val="BodyText"/>
        <w:keepLines/>
        <w:numPr>
          <w:ilvl w:val="0"/>
          <w:numId w:val="22"/>
        </w:numPr>
        <w:tabs>
          <w:tab w:val="clear" w:pos="720"/>
          <w:tab w:val="num" w:pos="567"/>
        </w:tabs>
        <w:suppressAutoHyphens/>
        <w:spacing w:line="240" w:lineRule="atLeast"/>
        <w:ind w:left="567" w:right="27" w:hanging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Żadna ze stron nie może przenieść na osoby  trzecie praw, obowiązków i wierzytelności wynikającej z niniejszej umowy bez pisemnej, pod rygorem nieważności , zgody drugiej strony.</w:t>
      </w:r>
    </w:p>
    <w:p w:rsidR="00DF31F0" w:rsidRDefault="00DF31F0" w:rsidP="00AF3608">
      <w:pPr>
        <w:pStyle w:val="BodyText"/>
        <w:keepLines/>
        <w:numPr>
          <w:ilvl w:val="0"/>
          <w:numId w:val="22"/>
        </w:numPr>
        <w:tabs>
          <w:tab w:val="clear" w:pos="720"/>
          <w:tab w:val="num" w:pos="567"/>
        </w:tabs>
        <w:suppressAutoHyphens/>
        <w:spacing w:line="240" w:lineRule="atLeast"/>
        <w:ind w:left="567" w:right="27" w:hanging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Każda ze stron może rozwiązać umowę przy zachowaniu 3. miesięcznego okresu wypowiedzenia, ze skutkiem na koniec kolejnego miesiąca kalendarzowego.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</w:p>
    <w:p w:rsidR="00DF31F0" w:rsidRPr="00F66D25" w:rsidRDefault="00DF31F0" w:rsidP="00AF3608">
      <w:pPr>
        <w:jc w:val="center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§ 15</w:t>
      </w:r>
    </w:p>
    <w:p w:rsidR="00DF31F0" w:rsidRPr="00F66D25" w:rsidRDefault="00DF31F0" w:rsidP="00AF3608">
      <w:pPr>
        <w:jc w:val="both"/>
        <w:rPr>
          <w:rFonts w:ascii="Times New Roman" w:hAnsi="Times New Roman"/>
          <w:sz w:val="24"/>
          <w:szCs w:val="24"/>
        </w:rPr>
      </w:pPr>
      <w:r w:rsidRPr="00F66D25">
        <w:rPr>
          <w:rFonts w:ascii="Times New Roman" w:hAnsi="Times New Roman"/>
          <w:sz w:val="24"/>
          <w:szCs w:val="24"/>
        </w:rPr>
        <w:t>Umowa została sporządzona w 4 jednobrzmiących egzemplarzach, po 2 egzemplarze dla każdej ze stron.</w:t>
      </w:r>
    </w:p>
    <w:p w:rsidR="00DF31F0" w:rsidRDefault="00DF31F0" w:rsidP="00AF36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66D25">
        <w:rPr>
          <w:rFonts w:ascii="Times New Roman" w:hAnsi="Times New Roman"/>
          <w:sz w:val="24"/>
          <w:szCs w:val="24"/>
        </w:rPr>
        <w:t>Zamawiając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Wykonawca</w:t>
      </w:r>
    </w:p>
    <w:p w:rsidR="00DF31F0" w:rsidRDefault="00DF31F0" w:rsidP="00AF3608">
      <w:pPr>
        <w:rPr>
          <w:rFonts w:ascii="Times New Roman" w:hAnsi="Times New Roman"/>
          <w:sz w:val="24"/>
          <w:szCs w:val="24"/>
        </w:rPr>
      </w:pPr>
    </w:p>
    <w:p w:rsidR="00DF31F0" w:rsidRDefault="00DF31F0" w:rsidP="00AF3608">
      <w:pPr>
        <w:pStyle w:val="p"/>
        <w:jc w:val="right"/>
        <w:rPr>
          <w:rStyle w:val="bold"/>
        </w:rPr>
      </w:pPr>
      <w:r w:rsidRPr="00F66D25">
        <w:rPr>
          <w:rFonts w:ascii="Times New Roman" w:hAnsi="Times New Roman"/>
          <w:sz w:val="24"/>
          <w:szCs w:val="24"/>
        </w:rPr>
        <w:t>.........................................................</w:t>
      </w:r>
      <w:r w:rsidRPr="00F66D25">
        <w:rPr>
          <w:rFonts w:ascii="Times New Roman" w:hAnsi="Times New Roman"/>
          <w:sz w:val="24"/>
          <w:szCs w:val="24"/>
        </w:rPr>
        <w:tab/>
      </w:r>
      <w:r w:rsidRPr="00F66D25">
        <w:rPr>
          <w:rFonts w:ascii="Times New Roman" w:hAnsi="Times New Roman"/>
          <w:sz w:val="24"/>
          <w:szCs w:val="24"/>
        </w:rPr>
        <w:tab/>
      </w:r>
      <w:r w:rsidRPr="00F66D25">
        <w:rPr>
          <w:rFonts w:ascii="Times New Roman" w:hAnsi="Times New Roman"/>
          <w:sz w:val="24"/>
          <w:szCs w:val="24"/>
        </w:rPr>
        <w:tab/>
      </w:r>
      <w:r w:rsidRPr="00F66D25">
        <w:rPr>
          <w:rFonts w:ascii="Times New Roman" w:hAnsi="Times New Roman"/>
          <w:sz w:val="24"/>
          <w:szCs w:val="24"/>
        </w:rPr>
        <w:tab/>
        <w:t>....................................................</w:t>
      </w: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</w:p>
    <w:p w:rsidR="00DF31F0" w:rsidRDefault="00DF31F0" w:rsidP="00CF267E">
      <w:pPr>
        <w:pStyle w:val="p"/>
        <w:jc w:val="right"/>
        <w:rPr>
          <w:rStyle w:val="bold"/>
        </w:rPr>
      </w:pPr>
      <w:r>
        <w:rPr>
          <w:rStyle w:val="bold"/>
        </w:rPr>
        <w:t>Załącznik nr 5 SIWZ</w:t>
      </w:r>
    </w:p>
    <w:p w:rsidR="00DF31F0" w:rsidRDefault="00DF31F0" w:rsidP="00CF267E">
      <w:pPr>
        <w:pStyle w:val="p"/>
        <w:rPr>
          <w:rStyle w:val="bold"/>
        </w:rPr>
      </w:pPr>
    </w:p>
    <w:p w:rsidR="00DF31F0" w:rsidRDefault="00DF31F0" w:rsidP="00CF267E">
      <w:pPr>
        <w:pStyle w:val="p"/>
        <w:rPr>
          <w:rStyle w:val="bold"/>
        </w:rPr>
      </w:pPr>
    </w:p>
    <w:p w:rsidR="00DF31F0" w:rsidRDefault="00DF31F0" w:rsidP="00CF267E">
      <w:pPr>
        <w:rPr>
          <w:b/>
        </w:rPr>
      </w:pPr>
      <w:r>
        <w:rPr>
          <w:b/>
        </w:rPr>
        <w:t>…………………………………………………</w:t>
      </w:r>
    </w:p>
    <w:p w:rsidR="00DF31F0" w:rsidRDefault="00DF31F0" w:rsidP="00CF267E">
      <w:pPr>
        <w:ind w:left="708"/>
        <w:rPr>
          <w:b/>
        </w:rPr>
      </w:pPr>
      <w:r>
        <w:rPr>
          <w:b/>
        </w:rPr>
        <w:t>(pieczęć wykonawcy)</w:t>
      </w:r>
    </w:p>
    <w:p w:rsidR="00DF31F0" w:rsidRDefault="00DF31F0" w:rsidP="00CF267E">
      <w:pPr>
        <w:pStyle w:val="p"/>
        <w:rPr>
          <w:rStyle w:val="bold"/>
        </w:rPr>
      </w:pPr>
      <w:r>
        <w:rPr>
          <w:rStyle w:val="bold"/>
        </w:rPr>
        <w:t>Do zamówienia publicznego, znak:</w:t>
      </w:r>
      <w:r>
        <w:rPr>
          <w:rStyle w:val="bold"/>
          <w:rFonts w:ascii="Times New Roman" w:hAnsi="Times New Roman" w:cs="Times New Roman"/>
        </w:rPr>
        <w:t>12/2/RPR/PN-U/2018</w:t>
      </w:r>
      <w:r>
        <w:rPr>
          <w:rStyle w:val="bold"/>
        </w:rPr>
        <w:t xml:space="preserve"> pn:</w:t>
      </w:r>
    </w:p>
    <w:p w:rsidR="00DF31F0" w:rsidRDefault="00DF31F0" w:rsidP="00CF267E">
      <w:pPr>
        <w:pStyle w:val="p"/>
        <w:rPr>
          <w:rStyle w:val="bold"/>
        </w:rPr>
      </w:pPr>
    </w:p>
    <w:p w:rsidR="00DF31F0" w:rsidRPr="00E05545" w:rsidRDefault="00DF31F0" w:rsidP="00CF267E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DF31F0" w:rsidRPr="00004EB7" w:rsidRDefault="00DF31F0" w:rsidP="00CF267E">
      <w:pPr>
        <w:pStyle w:val="p"/>
        <w:jc w:val="center"/>
        <w:rPr>
          <w:rFonts w:ascii="Times New Roman" w:hAnsi="Times New Roman" w:cs="Times New Roman"/>
          <w:b/>
          <w:lang w:eastAsia="en-US"/>
        </w:rPr>
      </w:pPr>
    </w:p>
    <w:p w:rsidR="00DF31F0" w:rsidRDefault="00DF31F0" w:rsidP="00CF267E">
      <w:pPr>
        <w:pStyle w:val="center"/>
      </w:pPr>
      <w:r>
        <w:rPr>
          <w:rStyle w:val="bold"/>
        </w:rPr>
        <w:t>OŚWIADCZENIE O SPEŁNIANIU WARUNKÓW ORAZ NIEPODLEGANIU WYKLUCZENIU</w:t>
      </w:r>
    </w:p>
    <w:p w:rsidR="00DF31F0" w:rsidRDefault="00DF31F0" w:rsidP="00CF267E">
      <w:r>
        <w:rPr>
          <w:rStyle w:val="bold"/>
        </w:rPr>
        <w:t>Oświadczenie o spełnianiu warunków.</w:t>
      </w:r>
    </w:p>
    <w:p w:rsidR="00DF31F0" w:rsidRDefault="00DF31F0" w:rsidP="00CF267E">
      <w:pPr>
        <w:pStyle w:val="NoSpacing"/>
        <w:jc w:val="both"/>
      </w:pPr>
      <w:r>
        <w:t>Oświadczam, że:</w:t>
      </w:r>
    </w:p>
    <w:p w:rsidR="00DF31F0" w:rsidRDefault="00DF31F0" w:rsidP="00CF267E">
      <w:pPr>
        <w:pStyle w:val="NoSpacing"/>
        <w:ind w:left="142" w:hanging="142"/>
        <w:jc w:val="both"/>
      </w:pPr>
      <w:r>
        <w:t>1. P</w:t>
      </w:r>
      <w:r w:rsidRPr="006164F4">
        <w:t>osiada</w:t>
      </w:r>
      <w:r>
        <w:t>m</w:t>
      </w:r>
      <w:r w:rsidRPr="006164F4">
        <w:t xml:space="preserve"> kompetencje </w:t>
      </w:r>
      <w:r>
        <w:t>i</w:t>
      </w:r>
      <w:r w:rsidRPr="006164F4">
        <w:t xml:space="preserve"> uprawnienia do prowadzenia działalności zawodowej objętej niniejszym </w:t>
      </w:r>
      <w:r>
        <w:t xml:space="preserve"> </w:t>
      </w:r>
      <w:r w:rsidRPr="006164F4">
        <w:t>postępowaniem.</w:t>
      </w:r>
    </w:p>
    <w:p w:rsidR="00DF31F0" w:rsidRDefault="00DF31F0" w:rsidP="00CF267E">
      <w:pPr>
        <w:pStyle w:val="NoSpacing"/>
        <w:ind w:left="142" w:hanging="142"/>
        <w:jc w:val="both"/>
      </w:pPr>
      <w:r>
        <w:t>2. Spełniam wymóg w zakresie posiadanego doświadczenia w realizacji zadań określonych w pkt 6</w:t>
      </w:r>
      <w:r w:rsidRPr="006164F4">
        <w:t xml:space="preserve">.1.2. </w:t>
      </w:r>
      <w:r>
        <w:t>Specyfikacji Istotnych Warunków Zamówienia (SIWZ).</w:t>
      </w:r>
    </w:p>
    <w:p w:rsidR="00DF31F0" w:rsidRDefault="00DF31F0" w:rsidP="00CF267E">
      <w:pPr>
        <w:pStyle w:val="NoSpacing"/>
        <w:jc w:val="both"/>
      </w:pPr>
      <w:r>
        <w:t xml:space="preserve">3. Dysponuję wymaganym potencjałem technicznym określonym w pkt </w:t>
      </w:r>
      <w:r w:rsidRPr="006164F4">
        <w:t xml:space="preserve">6.1.3. </w:t>
      </w:r>
      <w:r>
        <w:t>SIWZ.</w:t>
      </w:r>
    </w:p>
    <w:p w:rsidR="00DF31F0" w:rsidRPr="00285298" w:rsidRDefault="00DF31F0" w:rsidP="00CF267E">
      <w:pPr>
        <w:pStyle w:val="NoSpacing"/>
        <w:jc w:val="both"/>
      </w:pPr>
      <w:r>
        <w:t>4. Dysponuję wymaganym potencjałem osobowym określonym w pkt 6.1.4. SIWZ.</w:t>
      </w:r>
    </w:p>
    <w:p w:rsidR="00DF31F0" w:rsidRPr="006164F4" w:rsidRDefault="00DF31F0" w:rsidP="00CF267E">
      <w:pPr>
        <w:pStyle w:val="NoSpacing"/>
        <w:jc w:val="both"/>
        <w:rPr>
          <w:rFonts w:ascii="Times New Roman" w:hAnsi="Times New Roman" w:cs="Times New Roman"/>
        </w:rPr>
      </w:pPr>
      <w:r>
        <w:t xml:space="preserve">5. Znajduję się w sytuacji ekonomicznej i finansowej określonej w pkt </w:t>
      </w:r>
      <w:r w:rsidRPr="006164F4">
        <w:rPr>
          <w:rFonts w:ascii="Times New Roman" w:hAnsi="Times New Roman" w:cs="Times New Roman"/>
        </w:rPr>
        <w:t>6.1.5.</w:t>
      </w:r>
      <w:r>
        <w:rPr>
          <w:rFonts w:ascii="Times New Roman" w:hAnsi="Times New Roman" w:cs="Times New Roman"/>
        </w:rPr>
        <w:t xml:space="preserve"> SIWZ.</w:t>
      </w:r>
    </w:p>
    <w:p w:rsidR="00DF31F0" w:rsidRDefault="00DF31F0" w:rsidP="00CF267E">
      <w:pPr>
        <w:jc w:val="both"/>
      </w:pPr>
    </w:p>
    <w:p w:rsidR="00DF31F0" w:rsidRDefault="00DF31F0" w:rsidP="00CF267E">
      <w:pPr>
        <w:pStyle w:val="NoSpacing"/>
      </w:pPr>
      <w:r>
        <w:rPr>
          <w:rStyle w:val="bold"/>
        </w:rPr>
        <w:t>Oświadczenie o niepodleganiu wykluczeniu.</w:t>
      </w:r>
    </w:p>
    <w:p w:rsidR="00DF31F0" w:rsidRDefault="00DF31F0" w:rsidP="00CF267E">
      <w:pPr>
        <w:pStyle w:val="NoSpacing"/>
      </w:pPr>
      <w:r>
        <w:t>Oświadczam, że nie podlegam wykluczeniu na podstawie:</w:t>
      </w:r>
    </w:p>
    <w:p w:rsidR="00DF31F0" w:rsidRDefault="00DF31F0" w:rsidP="00CF267E">
      <w:pPr>
        <w:pStyle w:val="NoSpacing"/>
      </w:pPr>
      <w:r>
        <w:t>- art. 24 ust. 1 pkt. 12 – 23 Ustawy Pzp,</w:t>
      </w:r>
    </w:p>
    <w:p w:rsidR="00DF31F0" w:rsidRDefault="00DF31F0" w:rsidP="00CF267E">
      <w:pPr>
        <w:pStyle w:val="NoSpacing"/>
      </w:pPr>
      <w:r>
        <w:t>- art. 24 ust. 5 pkt. 1 Ustawy Pzp,</w:t>
      </w:r>
    </w:p>
    <w:p w:rsidR="00DF31F0" w:rsidRDefault="00DF31F0" w:rsidP="00CF267E">
      <w:pPr>
        <w:pStyle w:val="NoSpacing"/>
      </w:pPr>
      <w:r>
        <w:t>- art. 24 ust. 5 pkt. 8 Ustawy Pzp.</w:t>
      </w:r>
    </w:p>
    <w:p w:rsidR="00DF31F0" w:rsidRDefault="00DF31F0" w:rsidP="00CF267E">
      <w:pPr>
        <w:pStyle w:val="p"/>
      </w:pPr>
    </w:p>
    <w:p w:rsidR="00DF31F0" w:rsidRDefault="00DF31F0" w:rsidP="00CF267E">
      <w:pPr>
        <w:pStyle w:val="right"/>
      </w:pPr>
    </w:p>
    <w:p w:rsidR="00DF31F0" w:rsidRDefault="00DF31F0" w:rsidP="00CF267E">
      <w:pPr>
        <w:pStyle w:val="right"/>
      </w:pPr>
    </w:p>
    <w:p w:rsidR="00DF31F0" w:rsidRDefault="00DF31F0" w:rsidP="00CF267E">
      <w:pPr>
        <w:pStyle w:val="right"/>
      </w:pPr>
      <w:r>
        <w:t>………...………............................................................................................................</w:t>
      </w:r>
    </w:p>
    <w:p w:rsidR="00DF31F0" w:rsidRDefault="00DF31F0" w:rsidP="00CF267E">
      <w:pPr>
        <w:pStyle w:val="right"/>
      </w:pPr>
      <w:r>
        <w:rPr>
          <w:sz w:val="18"/>
          <w:szCs w:val="18"/>
        </w:rPr>
        <w:t>data, podpis i pieczęć osoby/osób uprawnionej/ych do składania oświadczeń woli w imieniu wykonawcy</w:t>
      </w:r>
    </w:p>
    <w:p w:rsidR="00DF31F0" w:rsidRDefault="00DF31F0" w:rsidP="00CF267E">
      <w:pPr>
        <w:rPr>
          <w:rStyle w:val="bold"/>
        </w:rPr>
      </w:pPr>
    </w:p>
    <w:p w:rsidR="00DF31F0" w:rsidRDefault="00DF31F0" w:rsidP="00CF267E">
      <w:pPr>
        <w:pStyle w:val="NoSpacing"/>
        <w:rPr>
          <w:rStyle w:val="bold"/>
        </w:rPr>
      </w:pPr>
    </w:p>
    <w:p w:rsidR="00DF31F0" w:rsidRDefault="00DF31F0" w:rsidP="00CF267E">
      <w:pPr>
        <w:pStyle w:val="NoSpacing"/>
        <w:rPr>
          <w:rStyle w:val="bold"/>
        </w:rPr>
      </w:pPr>
    </w:p>
    <w:p w:rsidR="00DF31F0" w:rsidRDefault="00DF31F0" w:rsidP="00CF267E">
      <w:pPr>
        <w:pStyle w:val="NoSpacing"/>
        <w:rPr>
          <w:rStyle w:val="bold"/>
        </w:rPr>
      </w:pPr>
    </w:p>
    <w:p w:rsidR="00DF31F0" w:rsidRDefault="00DF31F0" w:rsidP="00CF267E">
      <w:pPr>
        <w:pStyle w:val="NoSpacing"/>
      </w:pPr>
      <w:r>
        <w:rPr>
          <w:rStyle w:val="bold"/>
        </w:rPr>
        <w:t>Informacja na temat innych podmiotów, na których zasoby wykonawca się powołuje (jeżeli dotyczy).</w:t>
      </w:r>
    </w:p>
    <w:p w:rsidR="00DF31F0" w:rsidRDefault="00DF31F0" w:rsidP="00CF267E">
      <w:pPr>
        <w:pStyle w:val="NoSpacing"/>
      </w:pPr>
    </w:p>
    <w:p w:rsidR="00DF31F0" w:rsidRDefault="00DF31F0" w:rsidP="00CF267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Informuję, że dla spełnienia warunków udziału w postępowaniu udostępnione zostaną mi następujące zasoby innych podmiotów:</w:t>
      </w:r>
    </w:p>
    <w:p w:rsidR="00DF31F0" w:rsidRDefault="00DF31F0" w:rsidP="00CF267E">
      <w:pPr>
        <w:pStyle w:val="NoSpacing"/>
        <w:rPr>
          <w:rFonts w:ascii="Times New Roman" w:hAnsi="Times New Roman" w:cs="Times New Roman"/>
        </w:rPr>
      </w:pPr>
    </w:p>
    <w:p w:rsidR="00DF31F0" w:rsidRDefault="00DF31F0" w:rsidP="00CF267E">
      <w:pPr>
        <w:pStyle w:val="NoSpacing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4536"/>
        <w:gridCol w:w="3859"/>
      </w:tblGrid>
      <w:tr w:rsidR="00DF31F0" w:rsidTr="00C92EE2">
        <w:tc>
          <w:tcPr>
            <w:tcW w:w="817" w:type="dxa"/>
          </w:tcPr>
          <w:p w:rsidR="00DF31F0" w:rsidRPr="00C92EE2" w:rsidRDefault="00DF31F0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4536" w:type="dxa"/>
          </w:tcPr>
          <w:p w:rsidR="00DF31F0" w:rsidRPr="00C92EE2" w:rsidRDefault="00DF31F0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Nazwa zasobu</w:t>
            </w:r>
          </w:p>
        </w:tc>
        <w:tc>
          <w:tcPr>
            <w:tcW w:w="3859" w:type="dxa"/>
          </w:tcPr>
          <w:p w:rsidR="00DF31F0" w:rsidRPr="00C92EE2" w:rsidRDefault="00DF31F0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Podmiot użyczający zasoby</w:t>
            </w:r>
          </w:p>
        </w:tc>
      </w:tr>
      <w:tr w:rsidR="00DF31F0" w:rsidTr="00C92EE2">
        <w:tc>
          <w:tcPr>
            <w:tcW w:w="817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31F0" w:rsidTr="00C92EE2">
        <w:tc>
          <w:tcPr>
            <w:tcW w:w="817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31F0" w:rsidTr="00C92EE2">
        <w:tc>
          <w:tcPr>
            <w:tcW w:w="817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DF31F0" w:rsidRDefault="00DF31F0" w:rsidP="00CF267E">
      <w:pPr>
        <w:pStyle w:val="NoSpacing"/>
      </w:pPr>
      <w:r>
        <w:t>Informuję, że podmiot/y udostępniający/e zasoby nie podlega/ją wykluczeniu na podstawie:</w:t>
      </w:r>
    </w:p>
    <w:p w:rsidR="00DF31F0" w:rsidRDefault="00DF31F0" w:rsidP="00CF267E">
      <w:pPr>
        <w:pStyle w:val="NoSpacing"/>
      </w:pPr>
      <w:r>
        <w:t>- art. 24 ust. 1 pkt. 12 – 23 Ustawy Pzp,</w:t>
      </w:r>
    </w:p>
    <w:p w:rsidR="00DF31F0" w:rsidRDefault="00DF31F0" w:rsidP="00CF267E">
      <w:pPr>
        <w:pStyle w:val="NoSpacing"/>
      </w:pPr>
      <w:r>
        <w:t>- art. 24 ust. 5 pkt. 1 Ustawy Pzp,</w:t>
      </w:r>
    </w:p>
    <w:p w:rsidR="00DF31F0" w:rsidRDefault="00DF31F0" w:rsidP="00CF267E">
      <w:pPr>
        <w:pStyle w:val="NoSpacing"/>
      </w:pPr>
      <w:r>
        <w:t>- art. 24 ust. 5 pkt. 8 Ustawy Pzp.</w:t>
      </w:r>
    </w:p>
    <w:p w:rsidR="00DF31F0" w:rsidRDefault="00DF31F0" w:rsidP="00CF267E">
      <w:pPr>
        <w:pStyle w:val="NoSpacing"/>
        <w:rPr>
          <w:rFonts w:ascii="Times New Roman" w:hAnsi="Times New Roman" w:cs="Times New Roman"/>
        </w:rPr>
      </w:pPr>
    </w:p>
    <w:p w:rsidR="00DF31F0" w:rsidRDefault="00DF31F0" w:rsidP="00CF267E">
      <w:pPr>
        <w:pStyle w:val="right"/>
      </w:pPr>
    </w:p>
    <w:p w:rsidR="00DF31F0" w:rsidRDefault="00DF31F0" w:rsidP="00CF267E">
      <w:pPr>
        <w:pStyle w:val="right"/>
      </w:pPr>
    </w:p>
    <w:p w:rsidR="00DF31F0" w:rsidRDefault="00DF31F0" w:rsidP="00CF267E">
      <w:pPr>
        <w:pStyle w:val="right"/>
      </w:pPr>
      <w:r>
        <w:t>…………...........................................................................................................</w:t>
      </w:r>
    </w:p>
    <w:p w:rsidR="00DF31F0" w:rsidRDefault="00DF31F0" w:rsidP="00CF267E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DF31F0" w:rsidRDefault="00DF31F0" w:rsidP="00CF267E">
      <w:pPr>
        <w:pStyle w:val="NoSpacing"/>
        <w:rPr>
          <w:rFonts w:ascii="Times New Roman" w:hAnsi="Times New Roman" w:cs="Times New Roman"/>
        </w:rPr>
      </w:pPr>
    </w:p>
    <w:p w:rsidR="00DF31F0" w:rsidRDefault="00DF31F0" w:rsidP="00CF267E">
      <w:pPr>
        <w:pStyle w:val="p"/>
      </w:pPr>
    </w:p>
    <w:p w:rsidR="00DF31F0" w:rsidRDefault="00DF31F0" w:rsidP="00CF267E">
      <w:r>
        <w:rPr>
          <w:rStyle w:val="bold"/>
        </w:rPr>
        <w:t>Informacja o podwykonawcach (jeżeli dotyczy)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4536"/>
        <w:gridCol w:w="3859"/>
      </w:tblGrid>
      <w:tr w:rsidR="00DF31F0" w:rsidTr="00C92EE2">
        <w:tc>
          <w:tcPr>
            <w:tcW w:w="817" w:type="dxa"/>
          </w:tcPr>
          <w:p w:rsidR="00DF31F0" w:rsidRPr="00C92EE2" w:rsidRDefault="00DF31F0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4536" w:type="dxa"/>
          </w:tcPr>
          <w:p w:rsidR="00DF31F0" w:rsidRPr="00C92EE2" w:rsidRDefault="00DF31F0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Nazwa podwykonawcy</w:t>
            </w:r>
          </w:p>
        </w:tc>
        <w:tc>
          <w:tcPr>
            <w:tcW w:w="3859" w:type="dxa"/>
          </w:tcPr>
          <w:p w:rsidR="00DF31F0" w:rsidRPr="00C92EE2" w:rsidRDefault="00DF31F0" w:rsidP="00C92EE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92EE2">
              <w:rPr>
                <w:rFonts w:ascii="Times New Roman" w:hAnsi="Times New Roman" w:cs="Times New Roman"/>
              </w:rPr>
              <w:t>Zakres zlecony podwykonawcy do realizacji</w:t>
            </w:r>
          </w:p>
        </w:tc>
      </w:tr>
      <w:tr w:rsidR="00DF31F0" w:rsidTr="00C92EE2">
        <w:tc>
          <w:tcPr>
            <w:tcW w:w="817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31F0" w:rsidTr="00C92EE2">
        <w:tc>
          <w:tcPr>
            <w:tcW w:w="817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31F0" w:rsidTr="00C92EE2">
        <w:tc>
          <w:tcPr>
            <w:tcW w:w="817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859" w:type="dxa"/>
          </w:tcPr>
          <w:p w:rsidR="00DF31F0" w:rsidRPr="00C92EE2" w:rsidRDefault="00DF31F0" w:rsidP="007C0825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DF31F0" w:rsidRDefault="00DF31F0" w:rsidP="00CF267E">
      <w:pPr>
        <w:pStyle w:val="p"/>
      </w:pPr>
    </w:p>
    <w:p w:rsidR="00DF31F0" w:rsidRDefault="00DF31F0" w:rsidP="00CF267E">
      <w:pPr>
        <w:pStyle w:val="NoSpacing"/>
      </w:pPr>
      <w:r>
        <w:t>Informuję, że podwykonawca/podwykonawcy o których mowa wyżej nie podlegają wykluczeniu na podstawie:</w:t>
      </w:r>
    </w:p>
    <w:p w:rsidR="00DF31F0" w:rsidRDefault="00DF31F0" w:rsidP="00CF267E">
      <w:pPr>
        <w:pStyle w:val="NoSpacing"/>
      </w:pPr>
      <w:r>
        <w:t>- art. 24 ust. 1 pkt. 12 – 23 Ustawy Pzp,</w:t>
      </w:r>
    </w:p>
    <w:p w:rsidR="00DF31F0" w:rsidRDefault="00DF31F0" w:rsidP="00CF267E">
      <w:pPr>
        <w:pStyle w:val="NoSpacing"/>
      </w:pPr>
      <w:r>
        <w:t>- art. 24 ust. 5 pkt. 1 Ustawy Pzp,</w:t>
      </w:r>
    </w:p>
    <w:p w:rsidR="00DF31F0" w:rsidRDefault="00DF31F0" w:rsidP="00CF267E">
      <w:pPr>
        <w:pStyle w:val="NoSpacing"/>
      </w:pPr>
      <w:r>
        <w:t>- art. 24 ust. 5 pkt. 8 Ustawy Pzp.</w:t>
      </w:r>
    </w:p>
    <w:p w:rsidR="00DF31F0" w:rsidRDefault="00DF31F0" w:rsidP="00CF267E">
      <w:pPr>
        <w:pStyle w:val="NoSpacing"/>
        <w:rPr>
          <w:rFonts w:ascii="Times New Roman" w:hAnsi="Times New Roman" w:cs="Times New Roman"/>
        </w:rPr>
      </w:pPr>
    </w:p>
    <w:p w:rsidR="00DF31F0" w:rsidRDefault="00DF31F0" w:rsidP="00CF267E">
      <w:pPr>
        <w:pStyle w:val="p"/>
      </w:pPr>
    </w:p>
    <w:p w:rsidR="00DF31F0" w:rsidRDefault="00DF31F0" w:rsidP="00CF267E">
      <w:pPr>
        <w:pStyle w:val="right"/>
      </w:pPr>
    </w:p>
    <w:p w:rsidR="00DF31F0" w:rsidRDefault="00DF31F0" w:rsidP="00CF267E">
      <w:pPr>
        <w:pStyle w:val="right"/>
      </w:pPr>
    </w:p>
    <w:p w:rsidR="00DF31F0" w:rsidRDefault="00DF31F0" w:rsidP="00CF267E">
      <w:pPr>
        <w:pStyle w:val="right"/>
      </w:pPr>
      <w:r>
        <w:t>…………...........................................................................................................</w:t>
      </w:r>
    </w:p>
    <w:p w:rsidR="00DF31F0" w:rsidRDefault="00DF31F0" w:rsidP="00CF267E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DF31F0" w:rsidRDefault="00DF31F0" w:rsidP="00CF267E"/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</w:p>
    <w:p w:rsidR="00DF31F0" w:rsidRDefault="00DF31F0" w:rsidP="00761727">
      <w:pPr>
        <w:pStyle w:val="p"/>
        <w:jc w:val="right"/>
        <w:rPr>
          <w:rStyle w:val="bold"/>
        </w:rPr>
      </w:pPr>
      <w:r>
        <w:rPr>
          <w:rStyle w:val="bold"/>
        </w:rPr>
        <w:t>Załącznik nr 6 do SIWZ</w:t>
      </w:r>
    </w:p>
    <w:p w:rsidR="00DF31F0" w:rsidRDefault="00DF31F0" w:rsidP="00761727">
      <w:pPr>
        <w:pStyle w:val="p"/>
        <w:rPr>
          <w:rStyle w:val="bold"/>
        </w:rPr>
      </w:pPr>
    </w:p>
    <w:p w:rsidR="00DF31F0" w:rsidRDefault="00DF31F0" w:rsidP="00761727">
      <w:pPr>
        <w:pStyle w:val="p"/>
        <w:rPr>
          <w:rStyle w:val="bold"/>
        </w:rPr>
      </w:pPr>
    </w:p>
    <w:p w:rsidR="00DF31F0" w:rsidRDefault="00DF31F0" w:rsidP="00761727">
      <w:pPr>
        <w:rPr>
          <w:b/>
        </w:rPr>
      </w:pPr>
      <w:r>
        <w:rPr>
          <w:b/>
        </w:rPr>
        <w:t>…………………………………………………</w:t>
      </w:r>
    </w:p>
    <w:p w:rsidR="00DF31F0" w:rsidRDefault="00DF31F0" w:rsidP="00761727">
      <w:pPr>
        <w:ind w:left="708"/>
        <w:rPr>
          <w:b/>
        </w:rPr>
      </w:pPr>
      <w:r>
        <w:rPr>
          <w:b/>
        </w:rPr>
        <w:t>(pieczęć wykonawcy)</w:t>
      </w:r>
    </w:p>
    <w:p w:rsidR="00DF31F0" w:rsidRDefault="00DF31F0" w:rsidP="000A6DB1">
      <w:pPr>
        <w:pStyle w:val="p"/>
        <w:rPr>
          <w:rStyle w:val="bold"/>
        </w:rPr>
      </w:pPr>
      <w:r>
        <w:rPr>
          <w:rStyle w:val="bold"/>
        </w:rPr>
        <w:t xml:space="preserve">Do zamówienia publicznego, znak: </w:t>
      </w:r>
      <w:r>
        <w:rPr>
          <w:rStyle w:val="bold"/>
          <w:rFonts w:ascii="Times New Roman" w:hAnsi="Times New Roman" w:cs="Times New Roman"/>
        </w:rPr>
        <w:t>12/2/RPR/PN-U/2018</w:t>
      </w:r>
      <w:r>
        <w:rPr>
          <w:rStyle w:val="bold"/>
        </w:rPr>
        <w:t xml:space="preserve"> pn:</w:t>
      </w:r>
    </w:p>
    <w:p w:rsidR="00DF31F0" w:rsidRDefault="00DF31F0" w:rsidP="000A6DB1">
      <w:pPr>
        <w:pStyle w:val="p"/>
        <w:rPr>
          <w:rStyle w:val="bold"/>
        </w:rPr>
      </w:pPr>
    </w:p>
    <w:p w:rsidR="00DF31F0" w:rsidRPr="00E05545" w:rsidRDefault="00DF31F0" w:rsidP="000A6DB1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DF31F0" w:rsidRDefault="00DF31F0" w:rsidP="00761727">
      <w:pPr>
        <w:pStyle w:val="p"/>
      </w:pPr>
    </w:p>
    <w:p w:rsidR="00DF31F0" w:rsidRDefault="00DF31F0" w:rsidP="00761727">
      <w:pPr>
        <w:pStyle w:val="p"/>
      </w:pPr>
    </w:p>
    <w:p w:rsidR="00DF31F0" w:rsidRDefault="00DF31F0" w:rsidP="00761727">
      <w:pPr>
        <w:pStyle w:val="center"/>
        <w:rPr>
          <w:rStyle w:val="bold"/>
        </w:rPr>
      </w:pPr>
      <w:r>
        <w:rPr>
          <w:rStyle w:val="bold"/>
        </w:rPr>
        <w:t>WYKAZ USŁUG</w:t>
      </w:r>
    </w:p>
    <w:p w:rsidR="00DF31F0" w:rsidRPr="000A6DB1" w:rsidRDefault="00DF31F0" w:rsidP="000A6DB1">
      <w:pPr>
        <w:pStyle w:val="justify"/>
        <w:rPr>
          <w:rFonts w:ascii="Times New Roman" w:hAnsi="Times New Roman" w:cs="Times New Roman"/>
          <w:sz w:val="18"/>
          <w:szCs w:val="18"/>
        </w:rPr>
      </w:pPr>
      <w:r w:rsidRPr="000A6DB1">
        <w:rPr>
          <w:rFonts w:ascii="Times New Roman" w:hAnsi="Times New Roman" w:cs="Times New Roman"/>
          <w:sz w:val="18"/>
          <w:szCs w:val="18"/>
        </w:rPr>
        <w:t>Wykonawca zobowiązany jest wykazać, że w okresie ostatnich 5 lat przed upływem terminu składania ofert, a jeżeli okres prowadzenia działalności jest krótszy - w tym okresie, wykonał:</w:t>
      </w:r>
    </w:p>
    <w:p w:rsidR="00DF31F0" w:rsidRPr="000A6DB1" w:rsidRDefault="00DF31F0" w:rsidP="000A6DB1">
      <w:pPr>
        <w:pStyle w:val="justify"/>
        <w:rPr>
          <w:rFonts w:ascii="Times New Roman" w:hAnsi="Times New Roman" w:cs="Times New Roman"/>
          <w:sz w:val="18"/>
          <w:szCs w:val="18"/>
        </w:rPr>
      </w:pPr>
      <w:r w:rsidRPr="000A6DB1">
        <w:rPr>
          <w:rFonts w:ascii="Times New Roman" w:hAnsi="Times New Roman" w:cs="Times New Roman"/>
          <w:sz w:val="18"/>
          <w:szCs w:val="18"/>
        </w:rPr>
        <w:t>- co najmniej 1 usługę o wartości minimum 400 000,00 PLN brutto, o zakresie i charakterze porównywalnym z przedmiotem zamówienia, tzn. przewozu osób w transporcie drogowym z podaniem ich rodzaju i wartości, daty i miejsca wykonania oraz załączeniem dowodu, że usługa została wykonana lub jest wykonywana należycie lub</w:t>
      </w:r>
    </w:p>
    <w:p w:rsidR="00DF31F0" w:rsidRPr="000A6DB1" w:rsidRDefault="00DF31F0" w:rsidP="000A6DB1">
      <w:pPr>
        <w:pStyle w:val="justify"/>
        <w:rPr>
          <w:rFonts w:ascii="Times New Roman" w:hAnsi="Times New Roman" w:cs="Times New Roman"/>
          <w:sz w:val="18"/>
          <w:szCs w:val="18"/>
        </w:rPr>
      </w:pPr>
      <w:r w:rsidRPr="000A6DB1">
        <w:rPr>
          <w:rFonts w:ascii="Times New Roman" w:hAnsi="Times New Roman" w:cs="Times New Roman"/>
          <w:sz w:val="18"/>
          <w:szCs w:val="18"/>
        </w:rPr>
        <w:t xml:space="preserve">- co najmniej 2 usługi o wartości minimum 200 000,00 PLN brutto każda, o zakresie i charakterze porównywalnym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0A6DB1">
        <w:rPr>
          <w:rFonts w:ascii="Times New Roman" w:hAnsi="Times New Roman" w:cs="Times New Roman"/>
          <w:sz w:val="18"/>
          <w:szCs w:val="18"/>
        </w:rPr>
        <w:t>z przedmiotem zamówienia, tzn. przewozu osób w transporcie drogowym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A6DB1">
        <w:rPr>
          <w:rFonts w:ascii="Times New Roman" w:hAnsi="Times New Roman" w:cs="Times New Roman"/>
          <w:sz w:val="18"/>
          <w:szCs w:val="18"/>
        </w:rPr>
        <w:t>z podaniem ich rodzaju i wartości, daty i miejsca wykonania oraz załączeniem dowodu, że usługa została wykonana lub jest wykonywana należycie.</w:t>
      </w:r>
    </w:p>
    <w:p w:rsidR="00DF31F0" w:rsidRPr="006164F4" w:rsidRDefault="00DF31F0" w:rsidP="000A6DB1">
      <w:pPr>
        <w:pStyle w:val="p"/>
        <w:rPr>
          <w:rFonts w:ascii="Times New Roman" w:hAnsi="Times New Roman" w:cs="Times New Roman"/>
        </w:rPr>
      </w:pP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456"/>
        <w:gridCol w:w="1558"/>
        <w:gridCol w:w="1646"/>
        <w:gridCol w:w="1801"/>
        <w:gridCol w:w="1801"/>
        <w:gridCol w:w="1870"/>
      </w:tblGrid>
      <w:tr w:rsidR="00DF31F0" w:rsidTr="000A6DB1">
        <w:tc>
          <w:tcPr>
            <w:tcW w:w="456" w:type="dxa"/>
            <w:tcBorders>
              <w:bottom w:val="single" w:sz="2" w:space="0" w:color="auto"/>
            </w:tcBorders>
            <w:vAlign w:val="center"/>
          </w:tcPr>
          <w:p w:rsidR="00DF31F0" w:rsidRDefault="00DF31F0" w:rsidP="007C0825">
            <w:pPr>
              <w:pStyle w:val="tableCenter"/>
              <w:spacing w:after="200"/>
            </w:pPr>
            <w:r>
              <w:rPr>
                <w:rStyle w:val="bold"/>
              </w:rPr>
              <w:t>L.p.</w:t>
            </w:r>
          </w:p>
        </w:tc>
        <w:tc>
          <w:tcPr>
            <w:tcW w:w="1558" w:type="dxa"/>
            <w:tcBorders>
              <w:bottom w:val="single" w:sz="2" w:space="0" w:color="auto"/>
            </w:tcBorders>
            <w:vAlign w:val="center"/>
          </w:tcPr>
          <w:p w:rsidR="00DF31F0" w:rsidRDefault="00DF31F0" w:rsidP="000A6DB1">
            <w:pPr>
              <w:pStyle w:val="tableCenter"/>
              <w:spacing w:after="200"/>
            </w:pPr>
            <w:r>
              <w:rPr>
                <w:rStyle w:val="bold"/>
              </w:rPr>
              <w:t>Rodzaj usługi</w:t>
            </w:r>
          </w:p>
        </w:tc>
        <w:tc>
          <w:tcPr>
            <w:tcW w:w="1646" w:type="dxa"/>
            <w:tcBorders>
              <w:bottom w:val="single" w:sz="2" w:space="0" w:color="auto"/>
            </w:tcBorders>
            <w:vAlign w:val="center"/>
          </w:tcPr>
          <w:p w:rsidR="00DF31F0" w:rsidRDefault="00DF31F0" w:rsidP="000A6DB1">
            <w:pPr>
              <w:pStyle w:val="tableCenter"/>
              <w:spacing w:after="200"/>
            </w:pPr>
            <w:r>
              <w:rPr>
                <w:rStyle w:val="bold"/>
              </w:rPr>
              <w:t>Wartość usługi</w:t>
            </w:r>
          </w:p>
        </w:tc>
        <w:tc>
          <w:tcPr>
            <w:tcW w:w="1801" w:type="dxa"/>
            <w:tcBorders>
              <w:bottom w:val="single" w:sz="2" w:space="0" w:color="auto"/>
            </w:tcBorders>
            <w:vAlign w:val="center"/>
          </w:tcPr>
          <w:p w:rsidR="00DF31F0" w:rsidRDefault="00DF31F0" w:rsidP="007C0825">
            <w:pPr>
              <w:pStyle w:val="tableCenter"/>
              <w:spacing w:after="200"/>
            </w:pPr>
            <w:r>
              <w:rPr>
                <w:rStyle w:val="bold"/>
              </w:rPr>
              <w:t>Data wykonania</w:t>
            </w:r>
          </w:p>
          <w:p w:rsidR="00DF31F0" w:rsidRPr="002E2D15" w:rsidRDefault="00DF31F0" w:rsidP="000A6DB1">
            <w:pPr>
              <w:pStyle w:val="tableCenter"/>
              <w:spacing w:after="200"/>
              <w:rPr>
                <w:color w:val="000000"/>
              </w:rPr>
            </w:pPr>
            <w:r w:rsidRPr="002E2D15">
              <w:rPr>
                <w:color w:val="000000"/>
                <w:sz w:val="18"/>
                <w:szCs w:val="18"/>
              </w:rPr>
              <w:t xml:space="preserve">(wykonawca ma obowiązek wskazać konkretną datę </w:t>
            </w:r>
            <w:r>
              <w:rPr>
                <w:color w:val="000000"/>
                <w:sz w:val="18"/>
                <w:szCs w:val="18"/>
              </w:rPr>
              <w:t>wykonanej lub wykonywanej usługi</w:t>
            </w:r>
            <w:r w:rsidRPr="002E2D15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01" w:type="dxa"/>
            <w:tcBorders>
              <w:bottom w:val="single" w:sz="2" w:space="0" w:color="auto"/>
            </w:tcBorders>
            <w:vAlign w:val="center"/>
          </w:tcPr>
          <w:p w:rsidR="00DF31F0" w:rsidRDefault="00DF31F0" w:rsidP="000A6DB1">
            <w:pPr>
              <w:pStyle w:val="tableCenter"/>
              <w:spacing w:after="200"/>
            </w:pPr>
            <w:r>
              <w:rPr>
                <w:rStyle w:val="bold"/>
              </w:rPr>
              <w:t>Miejsce wykonania i podmioty, na rzecz których usługa została lub jest wykonywana</w:t>
            </w:r>
          </w:p>
        </w:tc>
        <w:tc>
          <w:tcPr>
            <w:tcW w:w="1870" w:type="dxa"/>
            <w:tcBorders>
              <w:bottom w:val="single" w:sz="2" w:space="0" w:color="auto"/>
            </w:tcBorders>
            <w:vAlign w:val="center"/>
          </w:tcPr>
          <w:p w:rsidR="00DF31F0" w:rsidRDefault="00DF31F0" w:rsidP="007C0825">
            <w:pPr>
              <w:pStyle w:val="tableCenter"/>
              <w:spacing w:after="200"/>
            </w:pPr>
            <w:r>
              <w:rPr>
                <w:rStyle w:val="bold"/>
              </w:rPr>
              <w:t>Wskazanie podmiotów, na potencjale których opierał się wykonawca na podstawie art. 22 a Ustawy (jeżeli dotyczy)</w:t>
            </w:r>
          </w:p>
        </w:tc>
      </w:tr>
      <w:tr w:rsidR="00DF31F0" w:rsidTr="000A6DB1">
        <w:tc>
          <w:tcPr>
            <w:tcW w:w="456" w:type="dxa"/>
            <w:vAlign w:val="center"/>
          </w:tcPr>
          <w:p w:rsidR="00DF31F0" w:rsidRDefault="00DF31F0" w:rsidP="007C0825">
            <w:r>
              <w:t>1</w:t>
            </w:r>
          </w:p>
        </w:tc>
        <w:tc>
          <w:tcPr>
            <w:tcW w:w="1558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646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870" w:type="dxa"/>
            <w:vAlign w:val="center"/>
          </w:tcPr>
          <w:p w:rsidR="00DF31F0" w:rsidRDefault="00DF31F0" w:rsidP="007C0825">
            <w:pPr>
              <w:pStyle w:val="p"/>
            </w:pPr>
          </w:p>
        </w:tc>
      </w:tr>
      <w:tr w:rsidR="00DF31F0" w:rsidTr="000A6DB1">
        <w:tc>
          <w:tcPr>
            <w:tcW w:w="456" w:type="dxa"/>
            <w:vAlign w:val="center"/>
          </w:tcPr>
          <w:p w:rsidR="00DF31F0" w:rsidRDefault="00DF31F0" w:rsidP="007C0825">
            <w:r>
              <w:t>2</w:t>
            </w:r>
          </w:p>
        </w:tc>
        <w:tc>
          <w:tcPr>
            <w:tcW w:w="1558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646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870" w:type="dxa"/>
            <w:vAlign w:val="center"/>
          </w:tcPr>
          <w:p w:rsidR="00DF31F0" w:rsidRDefault="00DF31F0" w:rsidP="007C0825">
            <w:pPr>
              <w:pStyle w:val="p"/>
            </w:pPr>
          </w:p>
        </w:tc>
      </w:tr>
      <w:tr w:rsidR="00DF31F0" w:rsidTr="000A6DB1">
        <w:tc>
          <w:tcPr>
            <w:tcW w:w="456" w:type="dxa"/>
            <w:vAlign w:val="center"/>
          </w:tcPr>
          <w:p w:rsidR="00DF31F0" w:rsidRDefault="00DF31F0" w:rsidP="007C0825">
            <w:r>
              <w:t>3</w:t>
            </w:r>
          </w:p>
        </w:tc>
        <w:tc>
          <w:tcPr>
            <w:tcW w:w="1558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646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801" w:type="dxa"/>
            <w:vAlign w:val="center"/>
          </w:tcPr>
          <w:p w:rsidR="00DF31F0" w:rsidRDefault="00DF31F0" w:rsidP="007C0825">
            <w:pPr>
              <w:pStyle w:val="p"/>
            </w:pPr>
          </w:p>
        </w:tc>
        <w:tc>
          <w:tcPr>
            <w:tcW w:w="1870" w:type="dxa"/>
            <w:vAlign w:val="center"/>
          </w:tcPr>
          <w:p w:rsidR="00DF31F0" w:rsidRDefault="00DF31F0" w:rsidP="007C0825">
            <w:pPr>
              <w:pStyle w:val="p"/>
            </w:pPr>
          </w:p>
        </w:tc>
      </w:tr>
    </w:tbl>
    <w:p w:rsidR="00DF31F0" w:rsidRDefault="00DF31F0" w:rsidP="00761727">
      <w:pPr>
        <w:pStyle w:val="p"/>
      </w:pPr>
    </w:p>
    <w:p w:rsidR="00DF31F0" w:rsidRDefault="00DF31F0" w:rsidP="00761727">
      <w:pPr>
        <w:pStyle w:val="p"/>
      </w:pPr>
    </w:p>
    <w:p w:rsidR="00DF31F0" w:rsidRDefault="00DF31F0" w:rsidP="00761727">
      <w:pPr>
        <w:pStyle w:val="p"/>
      </w:pPr>
    </w:p>
    <w:p w:rsidR="00DF31F0" w:rsidRDefault="00DF31F0" w:rsidP="00761727">
      <w:pPr>
        <w:pStyle w:val="p"/>
      </w:pPr>
    </w:p>
    <w:p w:rsidR="00DF31F0" w:rsidRDefault="00DF31F0" w:rsidP="00761727">
      <w:pPr>
        <w:pStyle w:val="p"/>
      </w:pPr>
    </w:p>
    <w:p w:rsidR="00DF31F0" w:rsidRDefault="00DF31F0" w:rsidP="00761727">
      <w:pPr>
        <w:pStyle w:val="right"/>
      </w:pPr>
      <w:r>
        <w:t>…………….......................................................................................................</w:t>
      </w:r>
    </w:p>
    <w:p w:rsidR="00DF31F0" w:rsidRDefault="00DF31F0" w:rsidP="00761727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DF31F0" w:rsidRDefault="00DF31F0" w:rsidP="00770EE5">
      <w:pPr>
        <w:pStyle w:val="p"/>
        <w:jc w:val="right"/>
        <w:rPr>
          <w:rStyle w:val="bold"/>
        </w:rPr>
      </w:pPr>
    </w:p>
    <w:p w:rsidR="00DF31F0" w:rsidRDefault="00DF31F0" w:rsidP="00770EE5">
      <w:pPr>
        <w:pStyle w:val="p"/>
        <w:jc w:val="right"/>
        <w:rPr>
          <w:rStyle w:val="bold"/>
        </w:rPr>
      </w:pPr>
    </w:p>
    <w:p w:rsidR="00DF31F0" w:rsidRDefault="00DF31F0" w:rsidP="00770EE5">
      <w:pPr>
        <w:pStyle w:val="p"/>
        <w:jc w:val="right"/>
        <w:rPr>
          <w:rStyle w:val="bold"/>
        </w:rPr>
      </w:pPr>
      <w:r>
        <w:rPr>
          <w:rStyle w:val="bold"/>
        </w:rPr>
        <w:t>Załącznik nr 7 do SIWZ</w:t>
      </w:r>
    </w:p>
    <w:p w:rsidR="00DF31F0" w:rsidRDefault="00DF31F0" w:rsidP="00770EE5">
      <w:pPr>
        <w:pStyle w:val="p"/>
        <w:rPr>
          <w:rStyle w:val="bold"/>
        </w:rPr>
      </w:pPr>
    </w:p>
    <w:p w:rsidR="00DF31F0" w:rsidRDefault="00DF31F0" w:rsidP="00770EE5">
      <w:pPr>
        <w:pStyle w:val="p"/>
        <w:rPr>
          <w:rStyle w:val="bold"/>
        </w:rPr>
      </w:pPr>
    </w:p>
    <w:p w:rsidR="00DF31F0" w:rsidRDefault="00DF31F0" w:rsidP="00770EE5">
      <w:r>
        <w:rPr>
          <w:b/>
        </w:rPr>
        <w:t>…………………………………………………</w:t>
      </w:r>
    </w:p>
    <w:p w:rsidR="00DF31F0" w:rsidRDefault="00DF31F0" w:rsidP="00770EE5">
      <w:pPr>
        <w:ind w:left="708"/>
        <w:rPr>
          <w:b/>
        </w:rPr>
      </w:pPr>
      <w:r>
        <w:rPr>
          <w:b/>
        </w:rPr>
        <w:t>(pieczęć wykonawcy)</w:t>
      </w:r>
    </w:p>
    <w:p w:rsidR="00DF31F0" w:rsidRDefault="00DF31F0" w:rsidP="00770EE5">
      <w:pPr>
        <w:pStyle w:val="p"/>
        <w:rPr>
          <w:rStyle w:val="bold"/>
        </w:rPr>
      </w:pPr>
      <w:r>
        <w:rPr>
          <w:rStyle w:val="bold"/>
        </w:rPr>
        <w:t xml:space="preserve">Do zamówienia publicznego, znak: </w:t>
      </w:r>
      <w:r>
        <w:rPr>
          <w:rStyle w:val="bold"/>
          <w:rFonts w:ascii="Times New Roman" w:hAnsi="Times New Roman" w:cs="Times New Roman"/>
        </w:rPr>
        <w:t>12/2/RPR/PN-U/2018</w:t>
      </w:r>
      <w:r>
        <w:rPr>
          <w:rStyle w:val="bold"/>
        </w:rPr>
        <w:t xml:space="preserve"> pn:</w:t>
      </w:r>
    </w:p>
    <w:p w:rsidR="00DF31F0" w:rsidRDefault="00DF31F0" w:rsidP="00770EE5">
      <w:pPr>
        <w:pStyle w:val="p"/>
        <w:rPr>
          <w:rStyle w:val="bold"/>
        </w:rPr>
      </w:pPr>
    </w:p>
    <w:p w:rsidR="00DF31F0" w:rsidRPr="00E05545" w:rsidRDefault="00DF31F0" w:rsidP="00770EE5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DF31F0" w:rsidRDefault="00DF31F0" w:rsidP="00770EE5"/>
    <w:p w:rsidR="00DF31F0" w:rsidRDefault="00DF31F0" w:rsidP="00770EE5"/>
    <w:p w:rsidR="00DF31F0" w:rsidRPr="00770EE5" w:rsidRDefault="00DF31F0" w:rsidP="00770EE5">
      <w:pPr>
        <w:jc w:val="center"/>
        <w:rPr>
          <w:b/>
        </w:rPr>
      </w:pPr>
      <w:r>
        <w:rPr>
          <w:b/>
        </w:rPr>
        <w:t>WYKAZ  POJAZDÓW</w:t>
      </w:r>
    </w:p>
    <w:p w:rsidR="00DF31F0" w:rsidRPr="00BC5AE4" w:rsidRDefault="00DF31F0" w:rsidP="00BC5AE4">
      <w:pPr>
        <w:jc w:val="both"/>
        <w:rPr>
          <w:sz w:val="20"/>
          <w:szCs w:val="20"/>
        </w:rPr>
      </w:pPr>
      <w:r w:rsidRPr="00BC5AE4">
        <w:rPr>
          <w:rFonts w:ascii="Times New Roman" w:hAnsi="Times New Roman" w:cs="Times New Roman"/>
          <w:sz w:val="20"/>
          <w:szCs w:val="20"/>
        </w:rPr>
        <w:t xml:space="preserve">Wykaz odpowiedniego potencjału technicznego tj. wykaz 5 pojazdów przewidzianych do realizacji zadania, każdy z nich nie starszy niż 10 lat, z podaniem daty produkcji potwierdzonej w szczególności kserokopią dowodu rejestracyjnego pojazdu lub kartą pojazdu. </w:t>
      </w:r>
    </w:p>
    <w:p w:rsidR="00DF31F0" w:rsidRDefault="00DF31F0" w:rsidP="00770EE5">
      <w:pPr>
        <w:jc w:val="both"/>
        <w:rPr>
          <w:rFonts w:cs="Times New Roman"/>
        </w:rPr>
      </w:pPr>
      <w:r w:rsidRPr="00D47DBD">
        <w:t xml:space="preserve">Działając w imieniu Wykonawcy oświadczam, że dysponuję </w:t>
      </w:r>
      <w:r>
        <w:t>5 pojazdami, które będą uczestniczyć w realizacji przedmiotu zamówienia zgodnie z wykazem jak niżej:</w:t>
      </w:r>
    </w:p>
    <w:p w:rsidR="00DF31F0" w:rsidRDefault="00DF31F0" w:rsidP="00770EE5">
      <w:pPr>
        <w:jc w:val="both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4"/>
        <w:gridCol w:w="3055"/>
        <w:gridCol w:w="2955"/>
        <w:gridCol w:w="2574"/>
      </w:tblGrid>
      <w:tr w:rsidR="00DF31F0" w:rsidTr="00C92EE2">
        <w:tc>
          <w:tcPr>
            <w:tcW w:w="704" w:type="dxa"/>
          </w:tcPr>
          <w:p w:rsidR="00DF31F0" w:rsidRDefault="00DF31F0" w:rsidP="00C92EE2">
            <w:pPr>
              <w:spacing w:after="0" w:line="240" w:lineRule="auto"/>
              <w:jc w:val="center"/>
            </w:pPr>
            <w:r>
              <w:t>L.p.</w:t>
            </w:r>
          </w:p>
        </w:tc>
        <w:tc>
          <w:tcPr>
            <w:tcW w:w="3055" w:type="dxa"/>
          </w:tcPr>
          <w:p w:rsidR="00DF31F0" w:rsidRDefault="00DF31F0" w:rsidP="00C92EE2">
            <w:pPr>
              <w:spacing w:after="0" w:line="240" w:lineRule="auto"/>
              <w:jc w:val="center"/>
            </w:pPr>
            <w:r>
              <w:t>Rodzaj pojazdu</w:t>
            </w:r>
          </w:p>
        </w:tc>
        <w:tc>
          <w:tcPr>
            <w:tcW w:w="2955" w:type="dxa"/>
          </w:tcPr>
          <w:p w:rsidR="00DF31F0" w:rsidRDefault="00DF31F0" w:rsidP="00C92EE2">
            <w:pPr>
              <w:spacing w:after="0" w:line="240" w:lineRule="auto"/>
              <w:jc w:val="center"/>
            </w:pPr>
            <w:r>
              <w:t>Rok produkcji pojazdu</w:t>
            </w:r>
          </w:p>
        </w:tc>
        <w:tc>
          <w:tcPr>
            <w:tcW w:w="2574" w:type="dxa"/>
          </w:tcPr>
          <w:p w:rsidR="00DF31F0" w:rsidRDefault="00DF31F0" w:rsidP="00C92EE2">
            <w:pPr>
              <w:spacing w:after="0" w:line="240" w:lineRule="auto"/>
              <w:jc w:val="center"/>
            </w:pPr>
            <w:r>
              <w:t>Nr rejestracyjny pojazdu</w:t>
            </w:r>
          </w:p>
        </w:tc>
      </w:tr>
      <w:tr w:rsidR="00DF31F0" w:rsidTr="00C92EE2">
        <w:tc>
          <w:tcPr>
            <w:tcW w:w="704" w:type="dxa"/>
          </w:tcPr>
          <w:p w:rsidR="00DF31F0" w:rsidRDefault="00DF31F0" w:rsidP="00C92EE2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0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</w:tr>
      <w:tr w:rsidR="00DF31F0" w:rsidTr="00C92EE2">
        <w:tc>
          <w:tcPr>
            <w:tcW w:w="704" w:type="dxa"/>
          </w:tcPr>
          <w:p w:rsidR="00DF31F0" w:rsidRDefault="00DF31F0" w:rsidP="00C92EE2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0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</w:tr>
      <w:tr w:rsidR="00DF31F0" w:rsidTr="00C92EE2">
        <w:tc>
          <w:tcPr>
            <w:tcW w:w="704" w:type="dxa"/>
          </w:tcPr>
          <w:p w:rsidR="00DF31F0" w:rsidRDefault="00DF31F0" w:rsidP="00C92EE2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0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</w:tr>
      <w:tr w:rsidR="00DF31F0" w:rsidTr="00C92EE2">
        <w:tc>
          <w:tcPr>
            <w:tcW w:w="704" w:type="dxa"/>
          </w:tcPr>
          <w:p w:rsidR="00DF31F0" w:rsidRDefault="00DF31F0" w:rsidP="00C92EE2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0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</w:tr>
      <w:tr w:rsidR="00DF31F0" w:rsidTr="00C92EE2">
        <w:tc>
          <w:tcPr>
            <w:tcW w:w="704" w:type="dxa"/>
          </w:tcPr>
          <w:p w:rsidR="00DF31F0" w:rsidRDefault="00DF31F0" w:rsidP="00C92EE2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0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955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  <w:tc>
          <w:tcPr>
            <w:tcW w:w="2574" w:type="dxa"/>
          </w:tcPr>
          <w:p w:rsidR="00DF31F0" w:rsidRDefault="00DF31F0" w:rsidP="00C92EE2">
            <w:pPr>
              <w:spacing w:after="0" w:line="240" w:lineRule="auto"/>
              <w:jc w:val="both"/>
            </w:pPr>
          </w:p>
        </w:tc>
      </w:tr>
    </w:tbl>
    <w:p w:rsidR="00DF31F0" w:rsidRDefault="00DF31F0" w:rsidP="00770EE5">
      <w:pPr>
        <w:jc w:val="both"/>
      </w:pPr>
    </w:p>
    <w:p w:rsidR="00DF31F0" w:rsidRDefault="00DF31F0" w:rsidP="00770EE5">
      <w:pPr>
        <w:jc w:val="both"/>
      </w:pPr>
    </w:p>
    <w:p w:rsidR="00DF31F0" w:rsidRDefault="00DF31F0" w:rsidP="00770EE5">
      <w:pPr>
        <w:jc w:val="both"/>
      </w:pPr>
    </w:p>
    <w:p w:rsidR="00DF31F0" w:rsidRDefault="00DF31F0" w:rsidP="00770EE5">
      <w:pPr>
        <w:jc w:val="both"/>
      </w:pPr>
    </w:p>
    <w:p w:rsidR="00DF31F0" w:rsidRDefault="00DF31F0" w:rsidP="00770EE5">
      <w:pPr>
        <w:pStyle w:val="right"/>
      </w:pPr>
      <w:r>
        <w:t>………...………............................................................................................................</w:t>
      </w:r>
    </w:p>
    <w:p w:rsidR="00DF31F0" w:rsidRDefault="00DF31F0" w:rsidP="00770EE5">
      <w:pPr>
        <w:pStyle w:val="right"/>
      </w:pPr>
      <w:r>
        <w:rPr>
          <w:sz w:val="18"/>
          <w:szCs w:val="18"/>
        </w:rPr>
        <w:t>data, podpis i pieczęć osoby/osób uprawnionej/ych do składania oświadczeń woli w imieniu wykonawcy</w:t>
      </w:r>
    </w:p>
    <w:p w:rsidR="00DF31F0" w:rsidRDefault="00DF31F0" w:rsidP="00770EE5">
      <w:pPr>
        <w:jc w:val="both"/>
      </w:pPr>
    </w:p>
    <w:p w:rsidR="00DF31F0" w:rsidRDefault="00DF31F0" w:rsidP="00BC5AE4">
      <w:pPr>
        <w:pStyle w:val="p"/>
        <w:jc w:val="right"/>
        <w:rPr>
          <w:rStyle w:val="bold"/>
        </w:rPr>
      </w:pPr>
    </w:p>
    <w:p w:rsidR="00DF31F0" w:rsidRDefault="00DF31F0" w:rsidP="00BC5AE4">
      <w:pPr>
        <w:pStyle w:val="p"/>
        <w:jc w:val="right"/>
        <w:rPr>
          <w:rStyle w:val="bold"/>
        </w:rPr>
      </w:pPr>
    </w:p>
    <w:p w:rsidR="00DF31F0" w:rsidRDefault="00DF31F0" w:rsidP="00BC5AE4">
      <w:pPr>
        <w:pStyle w:val="p"/>
        <w:jc w:val="right"/>
        <w:rPr>
          <w:rStyle w:val="bold"/>
        </w:rPr>
      </w:pPr>
    </w:p>
    <w:p w:rsidR="00DF31F0" w:rsidRDefault="00DF31F0" w:rsidP="00BC5AE4">
      <w:pPr>
        <w:pStyle w:val="p"/>
        <w:jc w:val="right"/>
        <w:rPr>
          <w:rStyle w:val="bold"/>
        </w:rPr>
      </w:pPr>
    </w:p>
    <w:p w:rsidR="00DF31F0" w:rsidRDefault="00DF31F0" w:rsidP="00BC5AE4">
      <w:pPr>
        <w:pStyle w:val="p"/>
        <w:jc w:val="right"/>
        <w:rPr>
          <w:rStyle w:val="bold"/>
        </w:rPr>
      </w:pPr>
    </w:p>
    <w:p w:rsidR="00DF31F0" w:rsidRDefault="00DF31F0" w:rsidP="00BC5AE4">
      <w:pPr>
        <w:pStyle w:val="p"/>
        <w:jc w:val="right"/>
        <w:rPr>
          <w:rStyle w:val="bold"/>
        </w:rPr>
      </w:pPr>
    </w:p>
    <w:p w:rsidR="00DF31F0" w:rsidRDefault="00DF31F0" w:rsidP="00BC5AE4">
      <w:pPr>
        <w:pStyle w:val="p"/>
        <w:jc w:val="right"/>
        <w:rPr>
          <w:rStyle w:val="bold"/>
        </w:rPr>
      </w:pPr>
      <w:r>
        <w:rPr>
          <w:rStyle w:val="bold"/>
        </w:rPr>
        <w:t>Załącznik nr 8 do SIWZ</w:t>
      </w:r>
    </w:p>
    <w:p w:rsidR="00DF31F0" w:rsidRDefault="00DF31F0" w:rsidP="00BC5AE4">
      <w:pPr>
        <w:pStyle w:val="p"/>
        <w:rPr>
          <w:rStyle w:val="bold"/>
        </w:rPr>
      </w:pPr>
    </w:p>
    <w:p w:rsidR="00DF31F0" w:rsidRDefault="00DF31F0" w:rsidP="00BC5AE4">
      <w:pPr>
        <w:pStyle w:val="p"/>
        <w:rPr>
          <w:rStyle w:val="bold"/>
        </w:rPr>
      </w:pPr>
    </w:p>
    <w:p w:rsidR="00DF31F0" w:rsidRDefault="00DF31F0" w:rsidP="00BC5AE4">
      <w:r>
        <w:rPr>
          <w:b/>
        </w:rPr>
        <w:t>…………………………………………………</w:t>
      </w:r>
    </w:p>
    <w:p w:rsidR="00DF31F0" w:rsidRDefault="00DF31F0" w:rsidP="00BC5AE4">
      <w:pPr>
        <w:ind w:left="708"/>
        <w:rPr>
          <w:b/>
        </w:rPr>
      </w:pPr>
      <w:r>
        <w:rPr>
          <w:b/>
        </w:rPr>
        <w:t>(pieczęć wykonawcy)</w:t>
      </w:r>
    </w:p>
    <w:p w:rsidR="00DF31F0" w:rsidRDefault="00DF31F0" w:rsidP="00BC5AE4">
      <w:pPr>
        <w:pStyle w:val="p"/>
        <w:rPr>
          <w:rStyle w:val="bold"/>
        </w:rPr>
      </w:pPr>
      <w:r>
        <w:rPr>
          <w:rStyle w:val="bold"/>
        </w:rPr>
        <w:t xml:space="preserve">Do zamówienia publicznego, znak: </w:t>
      </w:r>
      <w:r>
        <w:rPr>
          <w:rStyle w:val="bold"/>
          <w:rFonts w:ascii="Times New Roman" w:hAnsi="Times New Roman" w:cs="Times New Roman"/>
        </w:rPr>
        <w:t>12/2/RPR/PN-U/2018</w:t>
      </w:r>
      <w:r>
        <w:rPr>
          <w:rStyle w:val="bold"/>
        </w:rPr>
        <w:t xml:space="preserve"> pn:</w:t>
      </w:r>
    </w:p>
    <w:p w:rsidR="00DF31F0" w:rsidRDefault="00DF31F0" w:rsidP="00BC5AE4">
      <w:pPr>
        <w:pStyle w:val="p"/>
        <w:rPr>
          <w:rStyle w:val="bold"/>
        </w:rPr>
      </w:pPr>
    </w:p>
    <w:p w:rsidR="00DF31F0" w:rsidRPr="00E05545" w:rsidRDefault="00DF31F0" w:rsidP="00BC5AE4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DF31F0" w:rsidRDefault="00DF31F0" w:rsidP="007C0825">
      <w:pPr>
        <w:jc w:val="center"/>
        <w:rPr>
          <w:b/>
        </w:rPr>
      </w:pPr>
    </w:p>
    <w:p w:rsidR="00DF31F0" w:rsidRPr="007C0825" w:rsidRDefault="00DF31F0" w:rsidP="007C0825">
      <w:pPr>
        <w:jc w:val="center"/>
        <w:rPr>
          <w:b/>
        </w:rPr>
      </w:pPr>
      <w:r>
        <w:rPr>
          <w:b/>
        </w:rPr>
        <w:t>WYKAZ  OSÓB</w:t>
      </w:r>
    </w:p>
    <w:p w:rsidR="00DF31F0" w:rsidRPr="007C0825" w:rsidRDefault="00DF31F0" w:rsidP="007C0825">
      <w:pPr>
        <w:jc w:val="both"/>
        <w:rPr>
          <w:rFonts w:ascii="Times New Roman" w:hAnsi="Times New Roman" w:cs="Times New Roman"/>
          <w:sz w:val="20"/>
          <w:szCs w:val="20"/>
        </w:rPr>
      </w:pPr>
      <w:r w:rsidRPr="007C0825">
        <w:rPr>
          <w:rFonts w:ascii="Times New Roman" w:hAnsi="Times New Roman" w:cs="Times New Roman"/>
          <w:sz w:val="20"/>
          <w:szCs w:val="20"/>
        </w:rPr>
        <w:t>Wykaz osób, skierowanych przez Wykonawcę do realizacji zamówienia publicznego wraz z informacjami na temat ich kwalifikacji zawodowych, uprawnień, doświadczenia  i wykształcenia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C0825">
        <w:rPr>
          <w:rFonts w:ascii="Times New Roman" w:hAnsi="Times New Roman" w:cs="Times New Roman"/>
          <w:sz w:val="20"/>
          <w:szCs w:val="20"/>
        </w:rPr>
        <w:t xml:space="preserve"> niezbędnych do </w:t>
      </w:r>
      <w:r>
        <w:rPr>
          <w:rFonts w:ascii="Times New Roman" w:hAnsi="Times New Roman" w:cs="Times New Roman"/>
          <w:sz w:val="20"/>
          <w:szCs w:val="20"/>
        </w:rPr>
        <w:t>wykonania zamówienia publicznego</w:t>
      </w:r>
      <w:r w:rsidRPr="007C0825">
        <w:rPr>
          <w:rFonts w:ascii="Times New Roman" w:hAnsi="Times New Roman" w:cs="Times New Roman"/>
          <w:sz w:val="20"/>
          <w:szCs w:val="20"/>
        </w:rPr>
        <w:t xml:space="preserve"> a także zakresu wykonywanych przez nie czynności oraz informacją o podstawie do dysponowania tymi osobami – co najmniej 5 kierowców posiadających uprawnienia (kat. D) i co najmniej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7C0825">
        <w:rPr>
          <w:rFonts w:ascii="Times New Roman" w:hAnsi="Times New Roman" w:cs="Times New Roman"/>
          <w:sz w:val="20"/>
          <w:szCs w:val="20"/>
        </w:rPr>
        <w:t>5 opiekunów pełnoletnich, przeszkolonych z BHP w zakresie sprawowania opieki przy minimum 3 godz. szkolenia ogólnego i 8 godz. szkolenia stanowiskowego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F31F0" w:rsidRDefault="00DF31F0" w:rsidP="00BC5AE4">
      <w:pPr>
        <w:keepNext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dysponuję potencjałem osobowym zgodnie z poniższym wykazem:</w:t>
      </w:r>
    </w:p>
    <w:tbl>
      <w:tblPr>
        <w:tblW w:w="92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1630"/>
        <w:gridCol w:w="2145"/>
        <w:gridCol w:w="2268"/>
        <w:gridCol w:w="2551"/>
      </w:tblGrid>
      <w:tr w:rsidR="00DF31F0" w:rsidTr="00234C93">
        <w:tc>
          <w:tcPr>
            <w:tcW w:w="692" w:type="dxa"/>
            <w:vAlign w:val="center"/>
          </w:tcPr>
          <w:p w:rsidR="00DF31F0" w:rsidRPr="00527297" w:rsidRDefault="00DF31F0" w:rsidP="007C0825">
            <w:pPr>
              <w:pStyle w:val="NoSpacing"/>
              <w:jc w:val="center"/>
            </w:pPr>
            <w:r w:rsidRPr="00527297">
              <w:t>Lp.</w:t>
            </w:r>
          </w:p>
        </w:tc>
        <w:tc>
          <w:tcPr>
            <w:tcW w:w="1630" w:type="dxa"/>
            <w:vAlign w:val="center"/>
          </w:tcPr>
          <w:p w:rsidR="00DF31F0" w:rsidRPr="00527297" w:rsidRDefault="00DF31F0" w:rsidP="007C0825">
            <w:pPr>
              <w:pStyle w:val="NoSpacing"/>
              <w:jc w:val="center"/>
            </w:pPr>
            <w:r>
              <w:t>Imię</w:t>
            </w:r>
            <w:r w:rsidRPr="00527297">
              <w:t xml:space="preserve"> i nazwisko</w:t>
            </w:r>
          </w:p>
        </w:tc>
        <w:tc>
          <w:tcPr>
            <w:tcW w:w="2145" w:type="dxa"/>
            <w:vAlign w:val="center"/>
          </w:tcPr>
          <w:p w:rsidR="00DF31F0" w:rsidRPr="00527297" w:rsidRDefault="00DF31F0" w:rsidP="007C0825">
            <w:pPr>
              <w:pStyle w:val="NoSpacing"/>
              <w:jc w:val="center"/>
            </w:pPr>
            <w:r w:rsidRPr="00527297">
              <w:t>Kwalifikacje zawodowe,</w:t>
            </w:r>
            <w:r>
              <w:t xml:space="preserve"> doświadczenie,</w:t>
            </w:r>
            <w:r w:rsidRPr="00527297">
              <w:t xml:space="preserve"> wykształcenie</w:t>
            </w:r>
            <w:r>
              <w:t>, szkolenie BHP w zakresie opieki</w:t>
            </w:r>
          </w:p>
        </w:tc>
        <w:tc>
          <w:tcPr>
            <w:tcW w:w="2268" w:type="dxa"/>
            <w:vAlign w:val="center"/>
          </w:tcPr>
          <w:p w:rsidR="00DF31F0" w:rsidRPr="00527297" w:rsidRDefault="00DF31F0" w:rsidP="007C0825">
            <w:pPr>
              <w:pStyle w:val="NoSpacing"/>
              <w:jc w:val="center"/>
            </w:pPr>
            <w:r w:rsidRPr="00527297">
              <w:t>Zakres wykonywanych czynności</w:t>
            </w:r>
            <w:r>
              <w:t xml:space="preserve"> (kierowca, opiekun w autobusie)</w:t>
            </w:r>
          </w:p>
        </w:tc>
        <w:tc>
          <w:tcPr>
            <w:tcW w:w="2551" w:type="dxa"/>
            <w:vAlign w:val="center"/>
          </w:tcPr>
          <w:p w:rsidR="00DF31F0" w:rsidRPr="00527297" w:rsidRDefault="00DF31F0" w:rsidP="00C41742">
            <w:pPr>
              <w:pStyle w:val="NoSpacing"/>
              <w:ind w:left="-108"/>
              <w:jc w:val="center"/>
            </w:pPr>
            <w:r w:rsidRPr="00527297">
              <w:t>Podstawa dysponowania wykazaną osobą.*</w:t>
            </w:r>
            <w:r>
              <w:t xml:space="preserve"> (rodzaj umowy, czas obowiązywania)</w:t>
            </w:r>
          </w:p>
        </w:tc>
      </w:tr>
      <w:tr w:rsidR="00DF31F0" w:rsidTr="00234C93">
        <w:trPr>
          <w:trHeight w:val="400"/>
        </w:trPr>
        <w:tc>
          <w:tcPr>
            <w:tcW w:w="692" w:type="dxa"/>
          </w:tcPr>
          <w:p w:rsidR="00DF31F0" w:rsidRDefault="00DF31F0" w:rsidP="007C0825">
            <w:pPr>
              <w:pStyle w:val="NoSpacing"/>
              <w:jc w:val="center"/>
            </w:pPr>
            <w:r>
              <w:t>1.</w:t>
            </w:r>
          </w:p>
        </w:tc>
        <w:tc>
          <w:tcPr>
            <w:tcW w:w="1630" w:type="dxa"/>
          </w:tcPr>
          <w:p w:rsidR="00DF31F0" w:rsidRDefault="00DF31F0" w:rsidP="00DB5A30">
            <w:pPr>
              <w:pStyle w:val="NoSpacing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  <w:tr w:rsidR="00DF31F0" w:rsidTr="00234C93">
        <w:tc>
          <w:tcPr>
            <w:tcW w:w="692" w:type="dxa"/>
          </w:tcPr>
          <w:p w:rsidR="00DF31F0" w:rsidRPr="00DB5A30" w:rsidRDefault="00DF31F0" w:rsidP="00DB5A30">
            <w:pPr>
              <w:pStyle w:val="NoSpacing"/>
              <w:jc w:val="center"/>
            </w:pPr>
            <w:r>
              <w:t>2.</w:t>
            </w:r>
          </w:p>
        </w:tc>
        <w:tc>
          <w:tcPr>
            <w:tcW w:w="1630" w:type="dxa"/>
          </w:tcPr>
          <w:p w:rsidR="00DF31F0" w:rsidRDefault="00DF31F0" w:rsidP="00DB5A30">
            <w:pPr>
              <w:pStyle w:val="NoSpacing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  <w:tr w:rsidR="00DF31F0" w:rsidTr="00234C93">
        <w:tc>
          <w:tcPr>
            <w:tcW w:w="692" w:type="dxa"/>
          </w:tcPr>
          <w:p w:rsidR="00DF31F0" w:rsidRDefault="00DF31F0" w:rsidP="007C0825">
            <w:pPr>
              <w:pStyle w:val="NoSpacing"/>
              <w:jc w:val="center"/>
            </w:pPr>
            <w:r>
              <w:t>3.</w:t>
            </w:r>
          </w:p>
        </w:tc>
        <w:tc>
          <w:tcPr>
            <w:tcW w:w="1630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  <w:tr w:rsidR="00DF31F0" w:rsidTr="00234C93">
        <w:tc>
          <w:tcPr>
            <w:tcW w:w="692" w:type="dxa"/>
          </w:tcPr>
          <w:p w:rsidR="00DF31F0" w:rsidRDefault="00DF31F0" w:rsidP="007C0825">
            <w:pPr>
              <w:pStyle w:val="NoSpacing"/>
              <w:jc w:val="center"/>
            </w:pPr>
            <w:r>
              <w:t>4.</w:t>
            </w:r>
          </w:p>
        </w:tc>
        <w:tc>
          <w:tcPr>
            <w:tcW w:w="1630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  <w:tr w:rsidR="00DF31F0" w:rsidTr="00234C93">
        <w:tc>
          <w:tcPr>
            <w:tcW w:w="692" w:type="dxa"/>
          </w:tcPr>
          <w:p w:rsidR="00DF31F0" w:rsidRDefault="00DF31F0" w:rsidP="007C0825">
            <w:pPr>
              <w:pStyle w:val="NoSpacing"/>
              <w:jc w:val="center"/>
            </w:pPr>
            <w:r>
              <w:t>5.</w:t>
            </w:r>
          </w:p>
        </w:tc>
        <w:tc>
          <w:tcPr>
            <w:tcW w:w="1630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  <w:tr w:rsidR="00DF31F0" w:rsidTr="00234C93">
        <w:tc>
          <w:tcPr>
            <w:tcW w:w="692" w:type="dxa"/>
          </w:tcPr>
          <w:p w:rsidR="00DF31F0" w:rsidRDefault="00DF31F0" w:rsidP="007C0825">
            <w:pPr>
              <w:pStyle w:val="NoSpacing"/>
              <w:jc w:val="center"/>
            </w:pPr>
            <w:r>
              <w:t>6.</w:t>
            </w:r>
          </w:p>
        </w:tc>
        <w:tc>
          <w:tcPr>
            <w:tcW w:w="1630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  <w:tr w:rsidR="00DF31F0" w:rsidTr="00234C93">
        <w:tc>
          <w:tcPr>
            <w:tcW w:w="692" w:type="dxa"/>
          </w:tcPr>
          <w:p w:rsidR="00DF31F0" w:rsidRDefault="00DF31F0" w:rsidP="007C0825">
            <w:pPr>
              <w:pStyle w:val="NoSpacing"/>
              <w:jc w:val="center"/>
            </w:pPr>
            <w:r>
              <w:t>7.</w:t>
            </w:r>
          </w:p>
        </w:tc>
        <w:tc>
          <w:tcPr>
            <w:tcW w:w="1630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  <w:tr w:rsidR="00DF31F0" w:rsidTr="00234C93">
        <w:tc>
          <w:tcPr>
            <w:tcW w:w="692" w:type="dxa"/>
          </w:tcPr>
          <w:p w:rsidR="00DF31F0" w:rsidRDefault="00DF31F0" w:rsidP="007C0825">
            <w:pPr>
              <w:pStyle w:val="NoSpacing"/>
              <w:jc w:val="center"/>
            </w:pPr>
            <w:r>
              <w:t>8.</w:t>
            </w:r>
          </w:p>
        </w:tc>
        <w:tc>
          <w:tcPr>
            <w:tcW w:w="1630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  <w:tr w:rsidR="00DF31F0" w:rsidTr="00234C93">
        <w:tc>
          <w:tcPr>
            <w:tcW w:w="692" w:type="dxa"/>
          </w:tcPr>
          <w:p w:rsidR="00DF31F0" w:rsidRDefault="00DF31F0" w:rsidP="007C0825">
            <w:pPr>
              <w:pStyle w:val="NoSpacing"/>
              <w:jc w:val="center"/>
            </w:pPr>
            <w:r>
              <w:t>9.</w:t>
            </w:r>
          </w:p>
        </w:tc>
        <w:tc>
          <w:tcPr>
            <w:tcW w:w="1630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  <w:tr w:rsidR="00DF31F0" w:rsidTr="00234C93">
        <w:tc>
          <w:tcPr>
            <w:tcW w:w="692" w:type="dxa"/>
          </w:tcPr>
          <w:p w:rsidR="00DF31F0" w:rsidRDefault="00DF31F0" w:rsidP="007C0825">
            <w:pPr>
              <w:pStyle w:val="NoSpacing"/>
              <w:jc w:val="center"/>
            </w:pPr>
            <w:r>
              <w:t>10.</w:t>
            </w:r>
          </w:p>
        </w:tc>
        <w:tc>
          <w:tcPr>
            <w:tcW w:w="1630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145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268" w:type="dxa"/>
          </w:tcPr>
          <w:p w:rsidR="00DF31F0" w:rsidRDefault="00DF31F0" w:rsidP="007C0825">
            <w:pPr>
              <w:pStyle w:val="NoSpacing"/>
              <w:jc w:val="center"/>
            </w:pPr>
          </w:p>
        </w:tc>
        <w:tc>
          <w:tcPr>
            <w:tcW w:w="2551" w:type="dxa"/>
          </w:tcPr>
          <w:p w:rsidR="00DF31F0" w:rsidRDefault="00DF31F0" w:rsidP="007C0825">
            <w:pPr>
              <w:pStyle w:val="NoSpacing"/>
              <w:jc w:val="center"/>
            </w:pPr>
          </w:p>
        </w:tc>
      </w:tr>
    </w:tbl>
    <w:p w:rsidR="00DF31F0" w:rsidRDefault="00DF31F0" w:rsidP="00BC5AE4">
      <w:pPr>
        <w:jc w:val="both"/>
        <w:rPr>
          <w:rFonts w:ascii="Times New Roman" w:hAnsi="Times New Roman" w:cs="Times New Roman"/>
        </w:rPr>
      </w:pPr>
    </w:p>
    <w:p w:rsidR="00DF31F0" w:rsidRDefault="00DF31F0" w:rsidP="00BC5AE4">
      <w:pPr>
        <w:pStyle w:val="right"/>
        <w:jc w:val="left"/>
      </w:pPr>
      <w:r w:rsidRPr="00FE33F5">
        <w:t>*</w:t>
      </w:r>
      <w:r>
        <w:t xml:space="preserve"> wskazać formę prawną stosunku pracy (np. umowa o pracę, umowa zlecenia itd.).</w:t>
      </w:r>
    </w:p>
    <w:p w:rsidR="00DF31F0" w:rsidRDefault="00DF31F0" w:rsidP="00BC5AE4">
      <w:pPr>
        <w:pStyle w:val="right"/>
        <w:jc w:val="left"/>
      </w:pPr>
    </w:p>
    <w:p w:rsidR="00DF31F0" w:rsidRDefault="00DF31F0" w:rsidP="00BC5AE4">
      <w:pPr>
        <w:pStyle w:val="right"/>
        <w:jc w:val="left"/>
      </w:pPr>
    </w:p>
    <w:p w:rsidR="00DF31F0" w:rsidRDefault="00DF31F0" w:rsidP="00BC5AE4">
      <w:pPr>
        <w:pStyle w:val="right"/>
        <w:jc w:val="left"/>
      </w:pPr>
    </w:p>
    <w:p w:rsidR="00DF31F0" w:rsidRDefault="00DF31F0" w:rsidP="00BC5AE4">
      <w:pPr>
        <w:pStyle w:val="right"/>
      </w:pPr>
      <w:r>
        <w:t>.........................................................................................................................</w:t>
      </w:r>
    </w:p>
    <w:p w:rsidR="00DF31F0" w:rsidRDefault="00DF31F0" w:rsidP="00BC5AE4">
      <w:pPr>
        <w:pStyle w:val="right"/>
      </w:pPr>
      <w:r>
        <w:rPr>
          <w:sz w:val="18"/>
          <w:szCs w:val="18"/>
        </w:rPr>
        <w:t>data, podpis i pieczęć osoby uprawnionej do składania oświadczeń woli w imieniu wykonawcy</w:t>
      </w:r>
    </w:p>
    <w:p w:rsidR="00DF31F0" w:rsidRDefault="00DF31F0" w:rsidP="00CE1BB4">
      <w:pPr>
        <w:jc w:val="right"/>
        <w:rPr>
          <w:b/>
        </w:rPr>
      </w:pPr>
    </w:p>
    <w:p w:rsidR="00DF31F0" w:rsidRDefault="00DF31F0" w:rsidP="00CE1BB4">
      <w:pPr>
        <w:jc w:val="right"/>
        <w:rPr>
          <w:b/>
        </w:rPr>
      </w:pPr>
      <w:r>
        <w:rPr>
          <w:b/>
        </w:rPr>
        <w:t>Załącznik nr 9 do SIWZ</w:t>
      </w:r>
    </w:p>
    <w:p w:rsidR="00DF31F0" w:rsidRDefault="00DF31F0" w:rsidP="00CE1BB4">
      <w:pPr>
        <w:rPr>
          <w:b/>
        </w:rPr>
      </w:pPr>
      <w:r>
        <w:rPr>
          <w:b/>
        </w:rPr>
        <w:t>…………………………………………………</w:t>
      </w:r>
    </w:p>
    <w:p w:rsidR="00DF31F0" w:rsidRDefault="00DF31F0" w:rsidP="00CE1BB4">
      <w:pPr>
        <w:ind w:left="708"/>
        <w:rPr>
          <w:b/>
        </w:rPr>
      </w:pPr>
      <w:r>
        <w:rPr>
          <w:b/>
        </w:rPr>
        <w:t>(pieczęć wykonawcy)</w:t>
      </w:r>
    </w:p>
    <w:p w:rsidR="00DF31F0" w:rsidRDefault="00DF31F0" w:rsidP="00CE1BB4">
      <w:pPr>
        <w:pStyle w:val="NoSpacing"/>
      </w:pPr>
    </w:p>
    <w:p w:rsidR="00DF31F0" w:rsidRDefault="00DF31F0" w:rsidP="00CE1BB4">
      <w:pPr>
        <w:pStyle w:val="p"/>
        <w:rPr>
          <w:rStyle w:val="bold"/>
        </w:rPr>
      </w:pPr>
      <w:r>
        <w:rPr>
          <w:rStyle w:val="bold"/>
        </w:rPr>
        <w:t xml:space="preserve">Do zamówienia publicznego, znak:   </w:t>
      </w:r>
      <w:r>
        <w:rPr>
          <w:rStyle w:val="bold"/>
          <w:rFonts w:ascii="Times New Roman" w:hAnsi="Times New Roman" w:cs="Times New Roman"/>
        </w:rPr>
        <w:t>12/2/RPR/PN-U/2018</w:t>
      </w:r>
      <w:r>
        <w:rPr>
          <w:rStyle w:val="bold"/>
        </w:rPr>
        <w:t xml:space="preserve"> pn:</w:t>
      </w:r>
    </w:p>
    <w:p w:rsidR="00DF31F0" w:rsidRDefault="00DF31F0" w:rsidP="00CE1BB4">
      <w:pPr>
        <w:pStyle w:val="p"/>
        <w:rPr>
          <w:rStyle w:val="bold"/>
        </w:rPr>
      </w:pPr>
    </w:p>
    <w:p w:rsidR="00DF31F0" w:rsidRPr="00E05545" w:rsidRDefault="00DF31F0" w:rsidP="00CE1BB4">
      <w:pPr>
        <w:pStyle w:val="BodyText"/>
        <w:jc w:val="center"/>
        <w:rPr>
          <w:rFonts w:ascii="Times New Roman" w:hAnsi="Times New Roman"/>
          <w:szCs w:val="24"/>
        </w:rPr>
      </w:pPr>
      <w:r w:rsidRPr="00E05545">
        <w:rPr>
          <w:rFonts w:ascii="Times New Roman" w:hAnsi="Times New Roman"/>
          <w:szCs w:val="24"/>
        </w:rPr>
        <w:t>„</w:t>
      </w:r>
      <w:r w:rsidRPr="00E05545">
        <w:rPr>
          <w:rFonts w:ascii="Times New Roman" w:hAnsi="Times New Roman"/>
          <w:b/>
          <w:bCs/>
          <w:szCs w:val="24"/>
        </w:rPr>
        <w:t>Dowóz uczniów do szkół z terenu Gminy Kamieniec Ząbkowicki, autobusami</w:t>
      </w:r>
      <w:r>
        <w:rPr>
          <w:rFonts w:ascii="Times New Roman" w:hAnsi="Times New Roman"/>
          <w:b/>
          <w:bCs/>
          <w:szCs w:val="24"/>
        </w:rPr>
        <w:t xml:space="preserve">                 </w:t>
      </w:r>
      <w:r w:rsidRPr="00E05545">
        <w:rPr>
          <w:rFonts w:ascii="Times New Roman" w:hAnsi="Times New Roman"/>
          <w:b/>
          <w:bCs/>
          <w:szCs w:val="24"/>
        </w:rPr>
        <w:t xml:space="preserve"> i mikrobusami szkolnymi pod nadzorem opiekunów w autobusie i mikrobusie”</w:t>
      </w:r>
    </w:p>
    <w:p w:rsidR="00DF31F0" w:rsidRDefault="00DF31F0" w:rsidP="00CE1BB4">
      <w:pPr>
        <w:jc w:val="center"/>
        <w:rPr>
          <w:b/>
        </w:rPr>
      </w:pPr>
    </w:p>
    <w:p w:rsidR="00DF31F0" w:rsidRPr="00B21D93" w:rsidRDefault="00DF31F0" w:rsidP="00CE1BB4">
      <w:pPr>
        <w:pStyle w:val="p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21D93">
        <w:rPr>
          <w:rFonts w:ascii="Times New Roman" w:hAnsi="Times New Roman" w:cs="Times New Roman"/>
          <w:sz w:val="18"/>
          <w:szCs w:val="18"/>
        </w:rPr>
        <w:t>Wykonawca, w terminie 3 dni od zamieszczenia na stronie internetowej informacji, o której mowa w art. 86 ust. 5 Ustawy, przekazuje zamawiającemu oświadczenie o przynależności lub braku przynależności do tej samej grupy kapitałowej.</w:t>
      </w:r>
    </w:p>
    <w:p w:rsidR="00DF31F0" w:rsidRPr="00B21D93" w:rsidRDefault="00DF31F0" w:rsidP="00CE1BB4">
      <w:pPr>
        <w:pStyle w:val="justify"/>
        <w:rPr>
          <w:rFonts w:ascii="Times New Roman" w:hAnsi="Times New Roman" w:cs="Times New Roman"/>
          <w:sz w:val="18"/>
          <w:szCs w:val="18"/>
        </w:rPr>
      </w:pPr>
      <w:r w:rsidRPr="00B21D93">
        <w:rPr>
          <w:rFonts w:ascii="Times New Roman" w:hAnsi="Times New Roman" w:cs="Times New Roman"/>
          <w:sz w:val="18"/>
          <w:szCs w:val="18"/>
        </w:rPr>
        <w:t>Wraz ze złożeniem oświadczenia, wykonawca może przedstawić dowody, że powiązania z innym wykonawcą nie prowadzą do zakłócenia konkurencji w postępowaniu o udzielenie zamówienia.</w:t>
      </w:r>
    </w:p>
    <w:p w:rsidR="00DF31F0" w:rsidRDefault="00DF31F0" w:rsidP="00CE1BB4">
      <w:pPr>
        <w:pStyle w:val="center"/>
        <w:rPr>
          <w:rStyle w:val="bold"/>
        </w:rPr>
      </w:pPr>
    </w:p>
    <w:p w:rsidR="00DF31F0" w:rsidRDefault="00DF31F0" w:rsidP="00CE1BB4">
      <w:pPr>
        <w:pStyle w:val="center"/>
      </w:pPr>
      <w:r>
        <w:rPr>
          <w:rStyle w:val="bold"/>
        </w:rPr>
        <w:t>OŚWIADCZENIE</w:t>
      </w:r>
    </w:p>
    <w:p w:rsidR="00DF31F0" w:rsidRDefault="00DF31F0" w:rsidP="00CE1BB4">
      <w:pPr>
        <w:pStyle w:val="justify"/>
      </w:pPr>
      <w:r>
        <w:rPr>
          <w:rStyle w:val="bold"/>
        </w:rPr>
        <w:t>Składając ofertę w w/w postępowaniu prowadzonym w trybie przetargu nieograniczonego oświadczam, że wykonawca:</w:t>
      </w:r>
    </w:p>
    <w:p w:rsidR="00DF31F0" w:rsidRDefault="00DF31F0" w:rsidP="00CE1BB4">
      <w:pPr>
        <w:ind w:left="720"/>
        <w:jc w:val="both"/>
      </w:pPr>
      <w:r>
        <w:rPr>
          <w:rStyle w:val="bold"/>
        </w:rPr>
        <w:t>- nie należy</w:t>
      </w:r>
      <w:r>
        <w:t xml:space="preserve"> do grupy kapitałowej, o której mowa w art. 24 ust. 1 pkt. 23 ustawy z dnia 29 stycznia 2004 roku Prawo zamówień publicznych*,</w:t>
      </w:r>
    </w:p>
    <w:p w:rsidR="00DF31F0" w:rsidRDefault="00DF31F0" w:rsidP="00CE1BB4">
      <w:pPr>
        <w:ind w:left="720"/>
        <w:jc w:val="both"/>
      </w:pPr>
      <w:r>
        <w:rPr>
          <w:rStyle w:val="bold"/>
        </w:rPr>
        <w:t>- należy</w:t>
      </w:r>
      <w:r>
        <w:t xml:space="preserve"> do grupy kapitałowej, o której mowa w art. 24 ust. 1 pkt. 23 ustawy z dnia 29 stycznia 2004 roku Prawo zamówień publicznych*.</w:t>
      </w:r>
    </w:p>
    <w:p w:rsidR="00DF31F0" w:rsidRDefault="00DF31F0" w:rsidP="00CE1BB4">
      <w:r>
        <w:t>Lista podmiotów należących do tej samej grupy kapitałowej (jeżeli dotyczy):</w:t>
      </w:r>
    </w:p>
    <w:p w:rsidR="00DF31F0" w:rsidRDefault="00DF31F0" w:rsidP="00CE1BB4">
      <w:r>
        <w:t>1. ............................................................................................</w:t>
      </w:r>
    </w:p>
    <w:p w:rsidR="00DF31F0" w:rsidRDefault="00DF31F0" w:rsidP="00CE1BB4">
      <w:r>
        <w:t>2. ............................................................................................</w:t>
      </w:r>
    </w:p>
    <w:p w:rsidR="00DF31F0" w:rsidRDefault="00DF31F0" w:rsidP="00CE1BB4">
      <w:r>
        <w:t>3. ............................................................................................</w:t>
      </w:r>
    </w:p>
    <w:p w:rsidR="00DF31F0" w:rsidRDefault="00DF31F0" w:rsidP="00CE1BB4">
      <w:pPr>
        <w:jc w:val="both"/>
      </w:pPr>
      <w:r>
        <w:t xml:space="preserve">Uzasadnienie, iż istniejące między wykonawcami powiązania nie prowadzą do zakłócenia konkurencji                  w postępowaniu o udzielenie zamówienia (jeżeli dotyczy): </w:t>
      </w:r>
    </w:p>
    <w:p w:rsidR="00DF31F0" w:rsidRDefault="00DF31F0" w:rsidP="00CE1BB4">
      <w:r>
        <w:t>.................................................................................................................................................................................</w:t>
      </w:r>
    </w:p>
    <w:p w:rsidR="00DF31F0" w:rsidRDefault="00DF31F0" w:rsidP="00CE1BB4">
      <w:r>
        <w:t>.................................................................................................................................................................................</w:t>
      </w:r>
    </w:p>
    <w:p w:rsidR="00DF31F0" w:rsidRPr="00B21D93" w:rsidRDefault="00DF31F0" w:rsidP="00CE1BB4">
      <w:pPr>
        <w:rPr>
          <w:sz w:val="20"/>
          <w:szCs w:val="20"/>
        </w:rPr>
      </w:pPr>
      <w:r w:rsidRPr="00B21D93">
        <w:rPr>
          <w:sz w:val="20"/>
          <w:szCs w:val="20"/>
        </w:rPr>
        <w:t>* niepotrzebne skreślić</w:t>
      </w:r>
    </w:p>
    <w:p w:rsidR="00DF31F0" w:rsidRDefault="00DF31F0" w:rsidP="00CE1BB4">
      <w:pPr>
        <w:pStyle w:val="p"/>
      </w:pPr>
    </w:p>
    <w:p w:rsidR="00DF31F0" w:rsidRDefault="00DF31F0" w:rsidP="00CE1BB4">
      <w:pPr>
        <w:pStyle w:val="right"/>
      </w:pPr>
      <w:r>
        <w:t>……………………..........................................................................................................</w:t>
      </w:r>
    </w:p>
    <w:p w:rsidR="00DF31F0" w:rsidRDefault="00DF31F0" w:rsidP="00CE1BB4">
      <w:pPr>
        <w:pStyle w:val="right"/>
      </w:pPr>
      <w:r>
        <w:rPr>
          <w:sz w:val="18"/>
          <w:szCs w:val="18"/>
        </w:rPr>
        <w:t>data, podpis i pieczęć osoby/osób uprawnionej/ych do składania oświadczeń woli w imieniu wykonawcy</w:t>
      </w:r>
    </w:p>
    <w:p w:rsidR="00DF31F0" w:rsidRPr="00CF267E" w:rsidRDefault="00DF31F0" w:rsidP="00CF267E">
      <w:pPr>
        <w:rPr>
          <w:rFonts w:ascii="Times New Roman" w:hAnsi="Times New Roman" w:cs="Times New Roman"/>
        </w:rPr>
      </w:pPr>
    </w:p>
    <w:sectPr w:rsidR="00DF31F0" w:rsidRPr="00CF267E" w:rsidSect="00B848C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1F0" w:rsidRDefault="00DF31F0" w:rsidP="005B5689">
      <w:pPr>
        <w:spacing w:after="0" w:line="240" w:lineRule="auto"/>
      </w:pPr>
      <w:r>
        <w:separator/>
      </w:r>
    </w:p>
  </w:endnote>
  <w:endnote w:type="continuationSeparator" w:id="0">
    <w:p w:rsidR="00DF31F0" w:rsidRDefault="00DF31F0" w:rsidP="005B5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0" w:rsidRDefault="00DF31F0">
    <w:pPr>
      <w:pStyle w:val="Footer"/>
      <w:jc w:val="right"/>
    </w:pPr>
  </w:p>
  <w:p w:rsidR="00DF31F0" w:rsidRDefault="00DF31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1F0" w:rsidRDefault="00DF31F0" w:rsidP="005B5689">
      <w:pPr>
        <w:spacing w:after="0" w:line="240" w:lineRule="auto"/>
      </w:pPr>
      <w:r>
        <w:separator/>
      </w:r>
    </w:p>
  </w:footnote>
  <w:footnote w:type="continuationSeparator" w:id="0">
    <w:p w:rsidR="00DF31F0" w:rsidRDefault="00DF31F0" w:rsidP="005B5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0" w:rsidRDefault="00DF31F0" w:rsidP="005B5689">
    <w:pPr>
      <w:pStyle w:val="Header"/>
      <w:tabs>
        <w:tab w:val="clear" w:pos="4536"/>
        <w:tab w:val="clear" w:pos="9072"/>
        <w:tab w:val="left" w:pos="3681"/>
      </w:tabs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7" o:spid="_x0000_i1026" type="#_x0000_t75" style="width:48pt;height:53.25pt;visibility:visible">
          <v:imagedata r:id="rId1" o:title=""/>
        </v:shape>
      </w:pict>
    </w:r>
    <w:r>
      <w:t xml:space="preserve">                                      </w:t>
    </w:r>
  </w:p>
  <w:p w:rsidR="00DF31F0" w:rsidRDefault="00DF31F0">
    <w:pPr>
      <w:pStyle w:val="Header"/>
    </w:pPr>
  </w:p>
  <w:p w:rsidR="00DF31F0" w:rsidRDefault="00DF31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119FF"/>
    <w:multiLevelType w:val="multilevel"/>
    <w:tmpl w:val="CE5C3D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84C6D31"/>
    <w:multiLevelType w:val="hybridMultilevel"/>
    <w:tmpl w:val="7C4C0E1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F12509"/>
    <w:multiLevelType w:val="hybridMultilevel"/>
    <w:tmpl w:val="3D180E62"/>
    <w:lvl w:ilvl="0" w:tplc="B8D414E0">
      <w:start w:val="1"/>
      <w:numFmt w:val="lowerLetter"/>
      <w:lvlText w:val="%1)"/>
      <w:lvlJc w:val="left"/>
      <w:pPr>
        <w:ind w:left="1470" w:hanging="360"/>
      </w:pPr>
      <w:rPr>
        <w:rFonts w:ascii="Arial" w:hAnsi="Arial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30" w:hanging="180"/>
      </w:pPr>
      <w:rPr>
        <w:rFonts w:cs="Times New Roman"/>
      </w:rPr>
    </w:lvl>
  </w:abstractNum>
  <w:abstractNum w:abstractNumId="3">
    <w:nsid w:val="160328E4"/>
    <w:multiLevelType w:val="hybridMultilevel"/>
    <w:tmpl w:val="2D9ABF2A"/>
    <w:lvl w:ilvl="0" w:tplc="0BA8A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6131E01"/>
    <w:multiLevelType w:val="multilevel"/>
    <w:tmpl w:val="A544CA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8495FF3"/>
    <w:multiLevelType w:val="multilevel"/>
    <w:tmpl w:val="7F6E36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DD4489"/>
    <w:multiLevelType w:val="hybridMultilevel"/>
    <w:tmpl w:val="99CCB5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1E57715"/>
    <w:multiLevelType w:val="multilevel"/>
    <w:tmpl w:val="74C4035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73A1C3F"/>
    <w:multiLevelType w:val="hybridMultilevel"/>
    <w:tmpl w:val="C51C6958"/>
    <w:lvl w:ilvl="0" w:tplc="7430C0C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8D0649E"/>
    <w:multiLevelType w:val="multilevel"/>
    <w:tmpl w:val="8CC4C0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378B12E6"/>
    <w:multiLevelType w:val="multilevel"/>
    <w:tmpl w:val="75862020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85C4F94"/>
    <w:multiLevelType w:val="hybridMultilevel"/>
    <w:tmpl w:val="5F4AFBA8"/>
    <w:lvl w:ilvl="0" w:tplc="2CD07384">
      <w:start w:val="1"/>
      <w:numFmt w:val="lowerLetter"/>
      <w:lvlText w:val="%1)"/>
      <w:lvlJc w:val="left"/>
      <w:pPr>
        <w:ind w:left="2483" w:hanging="360"/>
      </w:pPr>
      <w:rPr>
        <w:rFonts w:ascii="Arial" w:hAnsi="Arial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320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2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4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6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8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80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2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43" w:hanging="180"/>
      </w:pPr>
      <w:rPr>
        <w:rFonts w:cs="Times New Roman"/>
      </w:rPr>
    </w:lvl>
  </w:abstractNum>
  <w:abstractNum w:abstractNumId="12">
    <w:nsid w:val="3BA611B4"/>
    <w:multiLevelType w:val="hybridMultilevel"/>
    <w:tmpl w:val="DD14C65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CB46DF6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ascii="Arial" w:hAnsi="Arial" w:cs="Times New Roman" w:hint="default"/>
        <w:b w:val="0"/>
        <w:i w:val="0"/>
        <w:color w:val="0000CC"/>
        <w:sz w:val="20"/>
      </w:rPr>
    </w:lvl>
    <w:lvl w:ilvl="2" w:tplc="0415001B">
      <w:start w:val="1"/>
      <w:numFmt w:val="lowerLetter"/>
      <w:lvlText w:val="%3)"/>
      <w:lvlJc w:val="left"/>
      <w:pPr>
        <w:tabs>
          <w:tab w:val="num" w:pos="3228"/>
        </w:tabs>
        <w:ind w:left="3228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3" w:tplc="0415000F">
      <w:start w:val="1"/>
      <w:numFmt w:val="decimal"/>
      <w:lvlText w:val="%4)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E5578DB"/>
    <w:multiLevelType w:val="hybridMultilevel"/>
    <w:tmpl w:val="75EA0B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FF022A4"/>
    <w:multiLevelType w:val="multilevel"/>
    <w:tmpl w:val="55BEC61A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2340AB7"/>
    <w:multiLevelType w:val="multilevel"/>
    <w:tmpl w:val="A53217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3097078"/>
    <w:multiLevelType w:val="hybridMultilevel"/>
    <w:tmpl w:val="0D082C4E"/>
    <w:lvl w:ilvl="0" w:tplc="BADC0C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7CB6A50"/>
    <w:multiLevelType w:val="hybridMultilevel"/>
    <w:tmpl w:val="87A8A8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1D92888"/>
    <w:multiLevelType w:val="hybridMultilevel"/>
    <w:tmpl w:val="2C0AD7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574E077C"/>
    <w:multiLevelType w:val="multilevel"/>
    <w:tmpl w:val="7EA64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C7709F4"/>
    <w:multiLevelType w:val="multilevel"/>
    <w:tmpl w:val="0CAA108A"/>
    <w:lvl w:ilvl="0">
      <w:start w:val="7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none"/>
      <w:lvlText w:val="8.1."/>
      <w:lvlJc w:val="left"/>
      <w:pPr>
        <w:tabs>
          <w:tab w:val="num" w:pos="1218"/>
        </w:tabs>
        <w:ind w:left="1218" w:hanging="510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21">
    <w:nsid w:val="5F730AE3"/>
    <w:multiLevelType w:val="hybridMultilevel"/>
    <w:tmpl w:val="BEFA2E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49F7995"/>
    <w:multiLevelType w:val="hybridMultilevel"/>
    <w:tmpl w:val="366AFA14"/>
    <w:lvl w:ilvl="0" w:tplc="8E828A9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7972807A">
      <w:start w:val="1"/>
      <w:numFmt w:val="lowerLetter"/>
      <w:lvlText w:val="%2."/>
      <w:lvlJc w:val="left"/>
      <w:pPr>
        <w:ind w:left="1440" w:hanging="360"/>
      </w:pPr>
      <w:rPr>
        <w:rFonts w:cs="Times New Roman"/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66314217"/>
    <w:multiLevelType w:val="hybridMultilevel"/>
    <w:tmpl w:val="4D8667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8231EA7"/>
    <w:multiLevelType w:val="hybridMultilevel"/>
    <w:tmpl w:val="FCE2F430"/>
    <w:lvl w:ilvl="0" w:tplc="311EC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B0A0DC9"/>
    <w:multiLevelType w:val="multilevel"/>
    <w:tmpl w:val="2AB4937C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7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1"/>
  </w:num>
  <w:num w:numId="15">
    <w:abstractNumId w:val="2"/>
  </w:num>
  <w:num w:numId="16">
    <w:abstractNumId w:val="20"/>
    <w:lvlOverride w:ilvl="0">
      <w:lvl w:ilvl="0">
        <w:start w:val="7"/>
        <w:numFmt w:val="decimal"/>
        <w:lvlText w:val="%1."/>
        <w:lvlJc w:val="left"/>
        <w:pPr>
          <w:tabs>
            <w:tab w:val="num" w:pos="510"/>
          </w:tabs>
          <w:ind w:left="510" w:hanging="51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Text w:val="8.4."/>
        <w:lvlJc w:val="left"/>
        <w:pPr>
          <w:tabs>
            <w:tab w:val="num" w:pos="1218"/>
          </w:tabs>
          <w:ind w:left="1218" w:hanging="510"/>
        </w:pPr>
        <w:rPr>
          <w:rFonts w:ascii="Arial" w:hAnsi="Arial" w:cs="Times New Roman" w:hint="default"/>
          <w:b w:val="0"/>
          <w:i w:val="0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136"/>
          </w:tabs>
          <w:ind w:left="2136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844"/>
          </w:tabs>
          <w:ind w:left="2844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912"/>
          </w:tabs>
          <w:ind w:left="3912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620"/>
          </w:tabs>
          <w:ind w:left="462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688"/>
          </w:tabs>
          <w:ind w:left="5688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6396"/>
          </w:tabs>
          <w:ind w:left="6396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464"/>
          </w:tabs>
          <w:ind w:left="7464" w:hanging="1800"/>
        </w:pPr>
        <w:rPr>
          <w:rFonts w:cs="Times New Roman" w:hint="default"/>
        </w:rPr>
      </w:lvl>
    </w:lvlOverride>
  </w:num>
  <w:num w:numId="17">
    <w:abstractNumId w:val="16"/>
  </w:num>
  <w:num w:numId="18">
    <w:abstractNumId w:val="6"/>
  </w:num>
  <w:num w:numId="19">
    <w:abstractNumId w:val="3"/>
  </w:num>
  <w:num w:numId="20">
    <w:abstractNumId w:val="24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"/>
  </w:num>
  <w:num w:numId="24">
    <w:abstractNumId w:val="21"/>
  </w:num>
  <w:num w:numId="25">
    <w:abstractNumId w:val="18"/>
  </w:num>
  <w:num w:numId="26">
    <w:abstractNumId w:val="23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643E"/>
    <w:rsid w:val="0000186C"/>
    <w:rsid w:val="00004EB7"/>
    <w:rsid w:val="00010399"/>
    <w:rsid w:val="00012B8B"/>
    <w:rsid w:val="000206D3"/>
    <w:rsid w:val="00031B64"/>
    <w:rsid w:val="00033CC8"/>
    <w:rsid w:val="0004733C"/>
    <w:rsid w:val="00051045"/>
    <w:rsid w:val="00065979"/>
    <w:rsid w:val="00076BE8"/>
    <w:rsid w:val="00097754"/>
    <w:rsid w:val="000A497A"/>
    <w:rsid w:val="000A64F7"/>
    <w:rsid w:val="000A6DB1"/>
    <w:rsid w:val="000D57ED"/>
    <w:rsid w:val="00103019"/>
    <w:rsid w:val="001038C2"/>
    <w:rsid w:val="00110590"/>
    <w:rsid w:val="00113BE5"/>
    <w:rsid w:val="00124BF9"/>
    <w:rsid w:val="001325A6"/>
    <w:rsid w:val="001341DA"/>
    <w:rsid w:val="00135733"/>
    <w:rsid w:val="00161972"/>
    <w:rsid w:val="0016357C"/>
    <w:rsid w:val="00164720"/>
    <w:rsid w:val="001A092E"/>
    <w:rsid w:val="001A0E64"/>
    <w:rsid w:val="001A28A8"/>
    <w:rsid w:val="001A30C5"/>
    <w:rsid w:val="001B10B6"/>
    <w:rsid w:val="001B13CE"/>
    <w:rsid w:val="001C22DF"/>
    <w:rsid w:val="001D1427"/>
    <w:rsid w:val="001D5827"/>
    <w:rsid w:val="001E49DC"/>
    <w:rsid w:val="001F2394"/>
    <w:rsid w:val="00202357"/>
    <w:rsid w:val="00211184"/>
    <w:rsid w:val="00215814"/>
    <w:rsid w:val="0022055A"/>
    <w:rsid w:val="00221CA2"/>
    <w:rsid w:val="002266B7"/>
    <w:rsid w:val="00226CA5"/>
    <w:rsid w:val="00234C93"/>
    <w:rsid w:val="00255932"/>
    <w:rsid w:val="00260A5D"/>
    <w:rsid w:val="00264C9B"/>
    <w:rsid w:val="0027020E"/>
    <w:rsid w:val="00271CCD"/>
    <w:rsid w:val="002810C7"/>
    <w:rsid w:val="00285298"/>
    <w:rsid w:val="00290C39"/>
    <w:rsid w:val="002975AE"/>
    <w:rsid w:val="002A0709"/>
    <w:rsid w:val="002B0758"/>
    <w:rsid w:val="002C230B"/>
    <w:rsid w:val="002D02A9"/>
    <w:rsid w:val="002D643E"/>
    <w:rsid w:val="002E2D15"/>
    <w:rsid w:val="002E48CF"/>
    <w:rsid w:val="0033256F"/>
    <w:rsid w:val="00334BF8"/>
    <w:rsid w:val="00354F8B"/>
    <w:rsid w:val="00357CBD"/>
    <w:rsid w:val="003634D4"/>
    <w:rsid w:val="00372A75"/>
    <w:rsid w:val="00380A26"/>
    <w:rsid w:val="0038484E"/>
    <w:rsid w:val="00385209"/>
    <w:rsid w:val="003A3518"/>
    <w:rsid w:val="003C352D"/>
    <w:rsid w:val="003C5C12"/>
    <w:rsid w:val="003D1520"/>
    <w:rsid w:val="00400285"/>
    <w:rsid w:val="0042109C"/>
    <w:rsid w:val="0042245E"/>
    <w:rsid w:val="00423DE1"/>
    <w:rsid w:val="00427E5C"/>
    <w:rsid w:val="00450F10"/>
    <w:rsid w:val="00454880"/>
    <w:rsid w:val="00462924"/>
    <w:rsid w:val="0046795B"/>
    <w:rsid w:val="004702E2"/>
    <w:rsid w:val="00472233"/>
    <w:rsid w:val="00492730"/>
    <w:rsid w:val="004A2B17"/>
    <w:rsid w:val="004A33E9"/>
    <w:rsid w:val="004A3E17"/>
    <w:rsid w:val="004A580C"/>
    <w:rsid w:val="004B53B8"/>
    <w:rsid w:val="004B638D"/>
    <w:rsid w:val="004C03C1"/>
    <w:rsid w:val="004C5E0F"/>
    <w:rsid w:val="004C7226"/>
    <w:rsid w:val="00527274"/>
    <w:rsid w:val="00527297"/>
    <w:rsid w:val="005428A1"/>
    <w:rsid w:val="00550FBC"/>
    <w:rsid w:val="0055350F"/>
    <w:rsid w:val="0057063E"/>
    <w:rsid w:val="00574957"/>
    <w:rsid w:val="00596105"/>
    <w:rsid w:val="005962FB"/>
    <w:rsid w:val="005A0BD9"/>
    <w:rsid w:val="005A28E6"/>
    <w:rsid w:val="005A3139"/>
    <w:rsid w:val="005A4991"/>
    <w:rsid w:val="005B5689"/>
    <w:rsid w:val="005B652E"/>
    <w:rsid w:val="005C017A"/>
    <w:rsid w:val="005C09BB"/>
    <w:rsid w:val="005C7B54"/>
    <w:rsid w:val="005D0654"/>
    <w:rsid w:val="005D3F79"/>
    <w:rsid w:val="005E3605"/>
    <w:rsid w:val="005F1804"/>
    <w:rsid w:val="006035D4"/>
    <w:rsid w:val="006164F4"/>
    <w:rsid w:val="006169A4"/>
    <w:rsid w:val="00621208"/>
    <w:rsid w:val="00630B75"/>
    <w:rsid w:val="00636B97"/>
    <w:rsid w:val="00637756"/>
    <w:rsid w:val="00645A39"/>
    <w:rsid w:val="0067648B"/>
    <w:rsid w:val="00683AD7"/>
    <w:rsid w:val="00692820"/>
    <w:rsid w:val="00693E4A"/>
    <w:rsid w:val="006C7D4D"/>
    <w:rsid w:val="006D0BFB"/>
    <w:rsid w:val="006E567E"/>
    <w:rsid w:val="006F0A6F"/>
    <w:rsid w:val="00701377"/>
    <w:rsid w:val="00710748"/>
    <w:rsid w:val="00720C4F"/>
    <w:rsid w:val="00722630"/>
    <w:rsid w:val="00731743"/>
    <w:rsid w:val="007317E2"/>
    <w:rsid w:val="007325E7"/>
    <w:rsid w:val="00735569"/>
    <w:rsid w:val="007477FC"/>
    <w:rsid w:val="00747B81"/>
    <w:rsid w:val="00755E0B"/>
    <w:rsid w:val="00761727"/>
    <w:rsid w:val="007632F0"/>
    <w:rsid w:val="00767171"/>
    <w:rsid w:val="00770EE5"/>
    <w:rsid w:val="00772075"/>
    <w:rsid w:val="0077609D"/>
    <w:rsid w:val="00784843"/>
    <w:rsid w:val="0078503C"/>
    <w:rsid w:val="007850F4"/>
    <w:rsid w:val="00786D35"/>
    <w:rsid w:val="007A3897"/>
    <w:rsid w:val="007B5108"/>
    <w:rsid w:val="007B5A6F"/>
    <w:rsid w:val="007C0825"/>
    <w:rsid w:val="007D4D74"/>
    <w:rsid w:val="007D5814"/>
    <w:rsid w:val="007E2D12"/>
    <w:rsid w:val="007E4DFF"/>
    <w:rsid w:val="007F015A"/>
    <w:rsid w:val="007F6891"/>
    <w:rsid w:val="00800235"/>
    <w:rsid w:val="008042F3"/>
    <w:rsid w:val="008148F6"/>
    <w:rsid w:val="00821466"/>
    <w:rsid w:val="00842E43"/>
    <w:rsid w:val="00847EF0"/>
    <w:rsid w:val="00862390"/>
    <w:rsid w:val="008648A8"/>
    <w:rsid w:val="00883AC5"/>
    <w:rsid w:val="008840E8"/>
    <w:rsid w:val="00897D87"/>
    <w:rsid w:val="008B16B0"/>
    <w:rsid w:val="008C3919"/>
    <w:rsid w:val="008D0BC1"/>
    <w:rsid w:val="008D180B"/>
    <w:rsid w:val="008F7285"/>
    <w:rsid w:val="0090344C"/>
    <w:rsid w:val="00915769"/>
    <w:rsid w:val="009249D9"/>
    <w:rsid w:val="0094228E"/>
    <w:rsid w:val="009570CB"/>
    <w:rsid w:val="00962A71"/>
    <w:rsid w:val="00996793"/>
    <w:rsid w:val="009A795F"/>
    <w:rsid w:val="009A7C65"/>
    <w:rsid w:val="009B7C04"/>
    <w:rsid w:val="009D2F5B"/>
    <w:rsid w:val="00A172A1"/>
    <w:rsid w:val="00A202AD"/>
    <w:rsid w:val="00A21990"/>
    <w:rsid w:val="00A23BA5"/>
    <w:rsid w:val="00A35EBE"/>
    <w:rsid w:val="00A50125"/>
    <w:rsid w:val="00A510CB"/>
    <w:rsid w:val="00A524E2"/>
    <w:rsid w:val="00A5723A"/>
    <w:rsid w:val="00A60C85"/>
    <w:rsid w:val="00A6360E"/>
    <w:rsid w:val="00A637C6"/>
    <w:rsid w:val="00A7782D"/>
    <w:rsid w:val="00A91034"/>
    <w:rsid w:val="00A955F8"/>
    <w:rsid w:val="00A961B6"/>
    <w:rsid w:val="00AA0D5D"/>
    <w:rsid w:val="00AA3DCE"/>
    <w:rsid w:val="00AA5AB8"/>
    <w:rsid w:val="00AB6D5A"/>
    <w:rsid w:val="00AC4E1D"/>
    <w:rsid w:val="00AD00CE"/>
    <w:rsid w:val="00AD5B99"/>
    <w:rsid w:val="00AD6790"/>
    <w:rsid w:val="00AF3608"/>
    <w:rsid w:val="00B149BF"/>
    <w:rsid w:val="00B20C3A"/>
    <w:rsid w:val="00B21D93"/>
    <w:rsid w:val="00B35784"/>
    <w:rsid w:val="00B51BB0"/>
    <w:rsid w:val="00B7178B"/>
    <w:rsid w:val="00B751B0"/>
    <w:rsid w:val="00B76182"/>
    <w:rsid w:val="00B82A4D"/>
    <w:rsid w:val="00B82C5D"/>
    <w:rsid w:val="00B848C3"/>
    <w:rsid w:val="00B93207"/>
    <w:rsid w:val="00BA6027"/>
    <w:rsid w:val="00BB6F7E"/>
    <w:rsid w:val="00BC5A27"/>
    <w:rsid w:val="00BC5AE4"/>
    <w:rsid w:val="00BD403B"/>
    <w:rsid w:val="00BE4F10"/>
    <w:rsid w:val="00BE7C1D"/>
    <w:rsid w:val="00C273B2"/>
    <w:rsid w:val="00C27FFC"/>
    <w:rsid w:val="00C41742"/>
    <w:rsid w:val="00C441E7"/>
    <w:rsid w:val="00C50475"/>
    <w:rsid w:val="00C545D8"/>
    <w:rsid w:val="00C55F93"/>
    <w:rsid w:val="00C62323"/>
    <w:rsid w:val="00C73E1B"/>
    <w:rsid w:val="00C83709"/>
    <w:rsid w:val="00C83B94"/>
    <w:rsid w:val="00C92EE2"/>
    <w:rsid w:val="00C96FAA"/>
    <w:rsid w:val="00CA089F"/>
    <w:rsid w:val="00CA66AB"/>
    <w:rsid w:val="00CA6F85"/>
    <w:rsid w:val="00CC0AEC"/>
    <w:rsid w:val="00CC1A59"/>
    <w:rsid w:val="00CC473E"/>
    <w:rsid w:val="00CD4259"/>
    <w:rsid w:val="00CD4765"/>
    <w:rsid w:val="00CE0ED5"/>
    <w:rsid w:val="00CE1BB4"/>
    <w:rsid w:val="00CE479D"/>
    <w:rsid w:val="00CE64C1"/>
    <w:rsid w:val="00CF1106"/>
    <w:rsid w:val="00CF2284"/>
    <w:rsid w:val="00CF267E"/>
    <w:rsid w:val="00D10DB0"/>
    <w:rsid w:val="00D378DA"/>
    <w:rsid w:val="00D47DBD"/>
    <w:rsid w:val="00D50FC8"/>
    <w:rsid w:val="00D71803"/>
    <w:rsid w:val="00D773E9"/>
    <w:rsid w:val="00D853EA"/>
    <w:rsid w:val="00D91415"/>
    <w:rsid w:val="00DA399C"/>
    <w:rsid w:val="00DA6610"/>
    <w:rsid w:val="00DB1740"/>
    <w:rsid w:val="00DB5A30"/>
    <w:rsid w:val="00DC6400"/>
    <w:rsid w:val="00DD4DB3"/>
    <w:rsid w:val="00DF31F0"/>
    <w:rsid w:val="00E01167"/>
    <w:rsid w:val="00E05545"/>
    <w:rsid w:val="00E10F22"/>
    <w:rsid w:val="00E30C06"/>
    <w:rsid w:val="00E34B79"/>
    <w:rsid w:val="00E42445"/>
    <w:rsid w:val="00E43A47"/>
    <w:rsid w:val="00E572FB"/>
    <w:rsid w:val="00E674A2"/>
    <w:rsid w:val="00E751D9"/>
    <w:rsid w:val="00E8633C"/>
    <w:rsid w:val="00E92D39"/>
    <w:rsid w:val="00E976AA"/>
    <w:rsid w:val="00ED296D"/>
    <w:rsid w:val="00ED40B4"/>
    <w:rsid w:val="00EE2997"/>
    <w:rsid w:val="00EE6BE7"/>
    <w:rsid w:val="00EE7E25"/>
    <w:rsid w:val="00F25F13"/>
    <w:rsid w:val="00F32D3A"/>
    <w:rsid w:val="00F41F35"/>
    <w:rsid w:val="00F51E72"/>
    <w:rsid w:val="00F52576"/>
    <w:rsid w:val="00F56168"/>
    <w:rsid w:val="00F66D25"/>
    <w:rsid w:val="00F73FE5"/>
    <w:rsid w:val="00F86AEE"/>
    <w:rsid w:val="00F87DA7"/>
    <w:rsid w:val="00F87E20"/>
    <w:rsid w:val="00F93FA2"/>
    <w:rsid w:val="00F950F5"/>
    <w:rsid w:val="00F956BC"/>
    <w:rsid w:val="00FA2478"/>
    <w:rsid w:val="00FC30BD"/>
    <w:rsid w:val="00FD354F"/>
    <w:rsid w:val="00FE3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43E"/>
    <w:pPr>
      <w:spacing w:after="200" w:line="276" w:lineRule="auto"/>
    </w:pPr>
    <w:rPr>
      <w:rFonts w:ascii="Arial Narrow" w:hAnsi="Arial Narrow" w:cs="Arial Narrow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975A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3608"/>
    <w:pPr>
      <w:keepNext/>
      <w:spacing w:after="0" w:line="240" w:lineRule="auto"/>
      <w:jc w:val="center"/>
      <w:outlineLvl w:val="2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975AE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F3608"/>
    <w:rPr>
      <w:rFonts w:ascii="Arial Narrow" w:hAnsi="Arial Narrow" w:cs="Times New Roman"/>
      <w:sz w:val="20"/>
      <w:szCs w:val="20"/>
      <w:lang w:eastAsia="pl-PL"/>
    </w:rPr>
  </w:style>
  <w:style w:type="paragraph" w:styleId="CommentText">
    <w:name w:val="annotation text"/>
    <w:basedOn w:val="Normal"/>
    <w:link w:val="CommentTextChar"/>
    <w:uiPriority w:val="99"/>
    <w:semiHidden/>
    <w:rsid w:val="002D64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D643E"/>
    <w:rPr>
      <w:rFonts w:ascii="Arial Narrow" w:hAnsi="Arial Narrow" w:cs="Arial Narrow"/>
      <w:sz w:val="20"/>
      <w:szCs w:val="20"/>
      <w:lang w:eastAsia="pl-PL"/>
    </w:rPr>
  </w:style>
  <w:style w:type="paragraph" w:customStyle="1" w:styleId="p">
    <w:name w:val="p"/>
    <w:uiPriority w:val="99"/>
    <w:rsid w:val="002D643E"/>
    <w:pPr>
      <w:spacing w:line="276" w:lineRule="auto"/>
    </w:pPr>
    <w:rPr>
      <w:rFonts w:ascii="Arial Narrow" w:hAnsi="Arial Narrow" w:cs="Arial Narrow"/>
    </w:rPr>
  </w:style>
  <w:style w:type="paragraph" w:customStyle="1" w:styleId="center">
    <w:name w:val="center"/>
    <w:uiPriority w:val="99"/>
    <w:rsid w:val="002D643E"/>
    <w:pPr>
      <w:spacing w:line="276" w:lineRule="auto"/>
      <w:jc w:val="center"/>
    </w:pPr>
    <w:rPr>
      <w:rFonts w:ascii="Arial Narrow" w:hAnsi="Arial Narrow" w:cs="Arial Narrow"/>
    </w:rPr>
  </w:style>
  <w:style w:type="paragraph" w:customStyle="1" w:styleId="tableCenter">
    <w:name w:val="tableCenter"/>
    <w:uiPriority w:val="99"/>
    <w:rsid w:val="002D643E"/>
    <w:pPr>
      <w:spacing w:line="276" w:lineRule="auto"/>
      <w:jc w:val="center"/>
    </w:pPr>
    <w:rPr>
      <w:rFonts w:ascii="Arial Narrow" w:hAnsi="Arial Narrow" w:cs="Arial Narrow"/>
    </w:rPr>
  </w:style>
  <w:style w:type="paragraph" w:customStyle="1" w:styleId="right">
    <w:name w:val="right"/>
    <w:uiPriority w:val="99"/>
    <w:rsid w:val="002D643E"/>
    <w:pPr>
      <w:spacing w:line="276" w:lineRule="auto"/>
      <w:jc w:val="right"/>
    </w:pPr>
    <w:rPr>
      <w:rFonts w:ascii="Arial Narrow" w:hAnsi="Arial Narrow" w:cs="Arial Narrow"/>
    </w:rPr>
  </w:style>
  <w:style w:type="paragraph" w:customStyle="1" w:styleId="justify">
    <w:name w:val="justify"/>
    <w:uiPriority w:val="99"/>
    <w:rsid w:val="002D643E"/>
    <w:pPr>
      <w:spacing w:line="276" w:lineRule="auto"/>
      <w:jc w:val="both"/>
    </w:pPr>
    <w:rPr>
      <w:rFonts w:ascii="Arial Narrow" w:hAnsi="Arial Narrow" w:cs="Arial Narrow"/>
    </w:rPr>
  </w:style>
  <w:style w:type="character" w:styleId="CommentReference">
    <w:name w:val="annotation reference"/>
    <w:basedOn w:val="DefaultParagraphFont"/>
    <w:uiPriority w:val="99"/>
    <w:semiHidden/>
    <w:rsid w:val="002D643E"/>
    <w:rPr>
      <w:rFonts w:cs="Times New Roman"/>
      <w:sz w:val="16"/>
    </w:rPr>
  </w:style>
  <w:style w:type="character" w:customStyle="1" w:styleId="bold">
    <w:name w:val="bold"/>
    <w:uiPriority w:val="99"/>
    <w:rsid w:val="002D643E"/>
    <w:rPr>
      <w:b/>
    </w:rPr>
  </w:style>
  <w:style w:type="paragraph" w:styleId="BalloonText">
    <w:name w:val="Balloon Text"/>
    <w:basedOn w:val="Normal"/>
    <w:link w:val="BalloonTextChar"/>
    <w:uiPriority w:val="99"/>
    <w:semiHidden/>
    <w:rsid w:val="002D6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643E"/>
    <w:rPr>
      <w:rFonts w:ascii="Tahoma" w:hAnsi="Tahoma" w:cs="Tahoma"/>
      <w:sz w:val="16"/>
      <w:szCs w:val="16"/>
      <w:lang w:eastAsia="pl-PL"/>
    </w:rPr>
  </w:style>
  <w:style w:type="paragraph" w:styleId="ListParagraph">
    <w:name w:val="List Paragraph"/>
    <w:basedOn w:val="Normal"/>
    <w:uiPriority w:val="99"/>
    <w:qFormat/>
    <w:rsid w:val="00260A5D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7782D"/>
    <w:rPr>
      <w:rFonts w:cs="Times New Roman"/>
      <w:b/>
      <w:bCs/>
    </w:rPr>
  </w:style>
  <w:style w:type="paragraph" w:customStyle="1" w:styleId="Default">
    <w:name w:val="Default"/>
    <w:uiPriority w:val="99"/>
    <w:rsid w:val="00683A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Spacing">
    <w:name w:val="No Spacing"/>
    <w:uiPriority w:val="99"/>
    <w:qFormat/>
    <w:rsid w:val="00BD403B"/>
    <w:rPr>
      <w:rFonts w:ascii="Arial Narrow" w:hAnsi="Arial Narrow" w:cs="Arial Narrow"/>
    </w:rPr>
  </w:style>
  <w:style w:type="paragraph" w:styleId="Header">
    <w:name w:val="header"/>
    <w:basedOn w:val="Normal"/>
    <w:link w:val="HeaderChar"/>
    <w:uiPriority w:val="99"/>
    <w:rsid w:val="005B5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B5689"/>
    <w:rPr>
      <w:rFonts w:ascii="Arial Narrow" w:hAnsi="Arial Narrow" w:cs="Arial Narrow"/>
      <w:lang w:eastAsia="pl-PL"/>
    </w:rPr>
  </w:style>
  <w:style w:type="paragraph" w:styleId="Footer">
    <w:name w:val="footer"/>
    <w:basedOn w:val="Normal"/>
    <w:link w:val="FooterChar"/>
    <w:uiPriority w:val="99"/>
    <w:rsid w:val="005B5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B5689"/>
    <w:rPr>
      <w:rFonts w:ascii="Arial Narrow" w:hAnsi="Arial Narrow" w:cs="Arial Narrow"/>
      <w:lang w:eastAsia="pl-PL"/>
    </w:rPr>
  </w:style>
  <w:style w:type="character" w:styleId="Hyperlink">
    <w:name w:val="Hyperlink"/>
    <w:basedOn w:val="DefaultParagraphFont"/>
    <w:uiPriority w:val="99"/>
    <w:rsid w:val="007850F4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290C39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90C39"/>
    <w:rPr>
      <w:rFonts w:ascii="Courier New" w:hAnsi="Courier New" w:cs="Times New Roman"/>
      <w:sz w:val="20"/>
      <w:szCs w:val="20"/>
    </w:rPr>
  </w:style>
  <w:style w:type="table" w:styleId="TableGrid">
    <w:name w:val="Table Grid"/>
    <w:basedOn w:val="TableNormal"/>
    <w:uiPriority w:val="99"/>
    <w:rsid w:val="00CF26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AF360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F3608"/>
    <w:rPr>
      <w:rFonts w:ascii="Arial Narrow" w:hAnsi="Arial Narrow" w:cs="Arial Narrow"/>
      <w:sz w:val="16"/>
      <w:szCs w:val="16"/>
      <w:lang w:eastAsia="pl-PL"/>
    </w:rPr>
  </w:style>
  <w:style w:type="paragraph" w:customStyle="1" w:styleId="Standard">
    <w:name w:val="Standard"/>
    <w:uiPriority w:val="99"/>
    <w:rsid w:val="004702E2"/>
    <w:pPr>
      <w:suppressAutoHyphens/>
      <w:autoSpaceDE w:val="0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73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212</TotalTime>
  <Pages>41</Pages>
  <Words>9997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sgolebiowski</dc:creator>
  <cp:keywords/>
  <dc:description/>
  <cp:lastModifiedBy>Użytkownik systemu Windows</cp:lastModifiedBy>
  <cp:revision>31</cp:revision>
  <cp:lastPrinted>2018-07-09T12:26:00Z</cp:lastPrinted>
  <dcterms:created xsi:type="dcterms:W3CDTF">2018-07-03T12:17:00Z</dcterms:created>
  <dcterms:modified xsi:type="dcterms:W3CDTF">2018-07-09T12:26:00Z</dcterms:modified>
</cp:coreProperties>
</file>