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D2C" w:rsidRPr="008C6DD3" w:rsidRDefault="00B11D2C" w:rsidP="005346B7">
      <w:pPr>
        <w:ind w:left="5245"/>
        <w:jc w:val="both"/>
        <w:rPr>
          <w:i/>
          <w:iCs/>
          <w:sz w:val="20"/>
          <w:szCs w:val="20"/>
        </w:rPr>
      </w:pPr>
      <w:r w:rsidRPr="008C6DD3">
        <w:rPr>
          <w:bCs/>
          <w:i/>
          <w:iCs/>
          <w:sz w:val="20"/>
          <w:szCs w:val="20"/>
        </w:rPr>
        <w:t>Załącznik Nr 3  do Regulaminu</w:t>
      </w:r>
      <w:r w:rsidRPr="008C6DD3">
        <w:rPr>
          <w:i/>
          <w:iCs/>
          <w:sz w:val="20"/>
          <w:szCs w:val="20"/>
        </w:rPr>
        <w:t xml:space="preserve"> udzielania zamówień publicznych, których wartość nie przekracza wyrażonej w złotych polskich równowartości określonej w art. 4 pkt 8 ustawy Prawo zamówień publicznych</w:t>
      </w:r>
    </w:p>
    <w:p w:rsidR="00B11D2C" w:rsidRDefault="00B11D2C" w:rsidP="005346B7">
      <w:pPr>
        <w:jc w:val="both"/>
      </w:pPr>
    </w:p>
    <w:p w:rsidR="00B11D2C" w:rsidRDefault="00B11D2C" w:rsidP="005346B7">
      <w:pPr>
        <w:jc w:val="both"/>
      </w:pPr>
    </w:p>
    <w:p w:rsidR="00B11D2C" w:rsidRDefault="00B11D2C" w:rsidP="005346B7">
      <w:pPr>
        <w:jc w:val="both"/>
      </w:pPr>
      <w:r>
        <w:t>pieczątka oferenta                                                                               dnia..............................</w:t>
      </w:r>
    </w:p>
    <w:p w:rsidR="00B11D2C" w:rsidRDefault="00B11D2C" w:rsidP="005346B7">
      <w:pPr>
        <w:jc w:val="both"/>
      </w:pPr>
    </w:p>
    <w:p w:rsidR="00B11D2C" w:rsidRDefault="00B11D2C" w:rsidP="005346B7">
      <w:pPr>
        <w:jc w:val="both"/>
        <w:rPr>
          <w:b/>
        </w:rPr>
      </w:pPr>
      <w:r>
        <w:t xml:space="preserve">                                                          </w:t>
      </w:r>
      <w:r>
        <w:rPr>
          <w:b/>
        </w:rPr>
        <w:t>OFERTA</w:t>
      </w:r>
    </w:p>
    <w:p w:rsidR="00B11D2C" w:rsidRDefault="00B11D2C" w:rsidP="005346B7">
      <w:pPr>
        <w:ind w:left="5664" w:firstLine="708"/>
      </w:pPr>
      <w:r>
        <w:t xml:space="preserve">Gmina </w:t>
      </w:r>
    </w:p>
    <w:p w:rsidR="00B11D2C" w:rsidRDefault="00B11D2C" w:rsidP="005346B7">
      <w:pPr>
        <w:ind w:left="5664" w:firstLine="708"/>
        <w:rPr>
          <w:b/>
        </w:rPr>
      </w:pPr>
      <w:r>
        <w:t>Kamieniec Ząbkowicki</w:t>
      </w:r>
    </w:p>
    <w:p w:rsidR="00B11D2C" w:rsidRDefault="00B11D2C" w:rsidP="005346B7">
      <w:pPr>
        <w:jc w:val="both"/>
      </w:pPr>
    </w:p>
    <w:p w:rsidR="00B11D2C" w:rsidRDefault="00B11D2C" w:rsidP="005346B7">
      <w:pPr>
        <w:jc w:val="both"/>
      </w:pPr>
      <w:r>
        <w:t xml:space="preserve">Odpowiadając na skierowane do nas zapytanie ofertowe dotyczące zamówienia publicznego realizowanego na podstawie </w:t>
      </w:r>
      <w:r>
        <w:rPr>
          <w:bCs/>
        </w:rPr>
        <w:t>art. 4 pkt. 8 ustawy z dnia 29 stycznia 2004 r. Prawo zamówień Publicznych (</w:t>
      </w:r>
      <w:r>
        <w:rPr>
          <w:iCs/>
        </w:rPr>
        <w:t>tekst jednolity Dz. U. z 2017 r., poz. 1579 z późn.  zm</w:t>
      </w:r>
      <w:r>
        <w:rPr>
          <w:i/>
          <w:iCs/>
        </w:rPr>
        <w:t>.)</w:t>
      </w:r>
      <w:r>
        <w:t>, a dotyczącego:</w:t>
      </w:r>
    </w:p>
    <w:p w:rsidR="00B11D2C" w:rsidRDefault="00B11D2C" w:rsidP="005346B7">
      <w:pPr>
        <w:pStyle w:val="Default"/>
        <w:rPr>
          <w:rFonts w:cs="Times New Roman"/>
          <w:color w:val="auto"/>
        </w:rPr>
      </w:pPr>
    </w:p>
    <w:tbl>
      <w:tblPr>
        <w:tblW w:w="0" w:type="auto"/>
        <w:tblLayout w:type="fixed"/>
        <w:tblLook w:val="0000"/>
      </w:tblPr>
      <w:tblGrid>
        <w:gridCol w:w="9671"/>
      </w:tblGrid>
      <w:tr w:rsidR="00B11D2C">
        <w:trPr>
          <w:trHeight w:val="993"/>
        </w:trPr>
        <w:tc>
          <w:tcPr>
            <w:tcW w:w="9671" w:type="dxa"/>
          </w:tcPr>
          <w:p w:rsidR="00B11D2C" w:rsidRPr="005E0332" w:rsidRDefault="00B11D2C" w:rsidP="005346B7">
            <w:pPr>
              <w:pStyle w:val="Default"/>
              <w:jc w:val="center"/>
              <w:rPr>
                <w:sz w:val="23"/>
                <w:szCs w:val="23"/>
              </w:rPr>
            </w:pPr>
            <w:r w:rsidRPr="005E0332">
              <w:rPr>
                <w:b/>
                <w:bCs/>
                <w:sz w:val="23"/>
                <w:szCs w:val="23"/>
              </w:rPr>
              <w:t xml:space="preserve">WYKONANIE </w:t>
            </w:r>
            <w:r>
              <w:rPr>
                <w:b/>
                <w:bCs/>
                <w:sz w:val="23"/>
                <w:szCs w:val="23"/>
              </w:rPr>
              <w:t>PRAC REMONTOWYCH (</w:t>
            </w:r>
            <w:r w:rsidRPr="005E0332">
              <w:rPr>
                <w:b/>
                <w:bCs/>
                <w:sz w:val="23"/>
                <w:szCs w:val="23"/>
              </w:rPr>
              <w:t>ROBÓT BUDOWLANYCH</w:t>
            </w:r>
            <w:r>
              <w:rPr>
                <w:b/>
                <w:bCs/>
                <w:sz w:val="23"/>
                <w:szCs w:val="23"/>
              </w:rPr>
              <w:t>)</w:t>
            </w:r>
            <w:r w:rsidRPr="005E0332">
              <w:rPr>
                <w:b/>
                <w:bCs/>
                <w:sz w:val="23"/>
                <w:szCs w:val="23"/>
              </w:rPr>
              <w:t xml:space="preserve"> W BUDYNKU GARAŻOWYM REMIZY OCHOTNICZEJ STRAŻY POŻARNEJ PRZY UL.LEŚNEJ NR 2 W KAMIEŃCU ZABKOWICKIM,</w:t>
            </w:r>
          </w:p>
        </w:tc>
      </w:tr>
    </w:tbl>
    <w:p w:rsidR="00B11D2C" w:rsidRDefault="00B11D2C" w:rsidP="005346B7">
      <w:r>
        <w:t>składamy ofertę  następującej treści:</w:t>
      </w:r>
    </w:p>
    <w:p w:rsidR="00B11D2C" w:rsidRDefault="00B11D2C" w:rsidP="005346B7"/>
    <w:p w:rsidR="00B11D2C" w:rsidRDefault="00B11D2C" w:rsidP="005346B7">
      <w:pPr>
        <w:numPr>
          <w:ilvl w:val="0"/>
          <w:numId w:val="1"/>
        </w:numPr>
        <w:jc w:val="both"/>
      </w:pPr>
      <w:r>
        <w:t>Oferujemy wykonanie zamówienia za cenę netto.............................................................. zł.</w:t>
      </w:r>
    </w:p>
    <w:p w:rsidR="00B11D2C" w:rsidRDefault="00B11D2C" w:rsidP="005346B7">
      <w:pPr>
        <w:ind w:left="360"/>
        <w:jc w:val="both"/>
      </w:pPr>
      <w:r>
        <w:t>Obowiązujący podatek VAT    ....... %      kwota .............................................................. zł.</w:t>
      </w:r>
    </w:p>
    <w:p w:rsidR="00B11D2C" w:rsidRDefault="00B11D2C" w:rsidP="005346B7">
      <w:pPr>
        <w:ind w:left="360"/>
        <w:jc w:val="both"/>
      </w:pPr>
      <w:r>
        <w:t>Cena brutto .................... zł.</w:t>
      </w:r>
    </w:p>
    <w:p w:rsidR="00B11D2C" w:rsidRDefault="00B11D2C" w:rsidP="005346B7">
      <w:pPr>
        <w:ind w:left="360"/>
        <w:jc w:val="both"/>
      </w:pPr>
      <w:r>
        <w:t>Słownie: .................................................................................................................................</w:t>
      </w:r>
    </w:p>
    <w:p w:rsidR="00B11D2C" w:rsidRDefault="00B11D2C" w:rsidP="005346B7">
      <w:pPr>
        <w:ind w:left="360"/>
        <w:jc w:val="both"/>
      </w:pPr>
      <w:r>
        <w:t>................................................................................................................................................</w:t>
      </w:r>
    </w:p>
    <w:p w:rsidR="00B11D2C" w:rsidRDefault="00B11D2C" w:rsidP="005346B7">
      <w:pPr>
        <w:ind w:left="360"/>
        <w:jc w:val="both"/>
      </w:pPr>
    </w:p>
    <w:p w:rsidR="00B11D2C" w:rsidRDefault="00B11D2C" w:rsidP="005346B7">
      <w:pPr>
        <w:ind w:left="360"/>
        <w:jc w:val="both"/>
      </w:pPr>
      <w:r>
        <w:t>Zobowiązujemy się do wykonania przedmiotu zamówienia w terminie do:</w:t>
      </w:r>
    </w:p>
    <w:p w:rsidR="00B11D2C" w:rsidRDefault="00B11D2C" w:rsidP="005346B7">
      <w:pPr>
        <w:pStyle w:val="ListParagraph"/>
        <w:tabs>
          <w:tab w:val="num" w:pos="360"/>
        </w:tabs>
        <w:spacing w:line="360" w:lineRule="auto"/>
        <w:ind w:left="1080"/>
        <w:jc w:val="both"/>
      </w:pPr>
      <w:r>
        <w:t xml:space="preserve">05.10.2018 roku </w:t>
      </w:r>
    </w:p>
    <w:p w:rsidR="00B11D2C" w:rsidRDefault="00B11D2C" w:rsidP="005346B7">
      <w:pPr>
        <w:pStyle w:val="ListParagraph"/>
        <w:tabs>
          <w:tab w:val="num" w:pos="360"/>
        </w:tabs>
        <w:spacing w:line="360" w:lineRule="auto"/>
        <w:ind w:left="1080"/>
        <w:jc w:val="both"/>
      </w:pPr>
      <w:r>
        <w:t xml:space="preserve">28.09.2018 roku </w:t>
      </w:r>
    </w:p>
    <w:p w:rsidR="00B11D2C" w:rsidRDefault="00B11D2C" w:rsidP="005346B7">
      <w:pPr>
        <w:pStyle w:val="ListParagraph"/>
        <w:tabs>
          <w:tab w:val="num" w:pos="360"/>
        </w:tabs>
        <w:spacing w:line="360" w:lineRule="auto"/>
        <w:ind w:left="1080"/>
        <w:jc w:val="both"/>
      </w:pPr>
      <w:r>
        <w:t xml:space="preserve">21.09.2018 roku </w:t>
      </w:r>
    </w:p>
    <w:p w:rsidR="00B11D2C" w:rsidRDefault="00B11D2C" w:rsidP="005346B7">
      <w:pPr>
        <w:pStyle w:val="ListParagraph"/>
        <w:tabs>
          <w:tab w:val="num" w:pos="360"/>
        </w:tabs>
        <w:spacing w:line="360" w:lineRule="auto"/>
        <w:ind w:left="1080"/>
        <w:jc w:val="both"/>
      </w:pPr>
      <w:r>
        <w:t xml:space="preserve">14.09.2018 roku </w:t>
      </w:r>
    </w:p>
    <w:p w:rsidR="00B11D2C" w:rsidRPr="005346B7" w:rsidRDefault="00B11D2C" w:rsidP="005346B7">
      <w:pPr>
        <w:pStyle w:val="ListParagraph"/>
        <w:tabs>
          <w:tab w:val="num" w:pos="360"/>
        </w:tabs>
        <w:spacing w:line="360" w:lineRule="auto"/>
        <w:ind w:left="1080"/>
        <w:jc w:val="both"/>
        <w:rPr>
          <w:sz w:val="20"/>
          <w:szCs w:val="20"/>
        </w:rPr>
      </w:pPr>
      <w:r w:rsidRPr="005346B7">
        <w:rPr>
          <w:sz w:val="20"/>
          <w:szCs w:val="20"/>
        </w:rPr>
        <w:t>(właściwe podkreślić)</w:t>
      </w:r>
    </w:p>
    <w:p w:rsidR="00B11D2C" w:rsidRDefault="00B11D2C" w:rsidP="005346B7">
      <w:pPr>
        <w:ind w:left="360"/>
        <w:jc w:val="both"/>
      </w:pPr>
    </w:p>
    <w:p w:rsidR="00B11D2C" w:rsidRDefault="00B11D2C" w:rsidP="005346B7">
      <w:pPr>
        <w:numPr>
          <w:ilvl w:val="0"/>
          <w:numId w:val="1"/>
        </w:numPr>
        <w:jc w:val="both"/>
      </w:pPr>
      <w:r>
        <w:t>Przyjmujemy do realizacji postawione przez zamawiającego, w zapytaniu ofertowym, warunki.</w:t>
      </w:r>
    </w:p>
    <w:p w:rsidR="00B11D2C" w:rsidRDefault="00B11D2C" w:rsidP="005346B7">
      <w:pPr>
        <w:ind w:left="360"/>
        <w:jc w:val="both"/>
      </w:pPr>
      <w:r>
        <w:t xml:space="preserve"> </w:t>
      </w:r>
    </w:p>
    <w:p w:rsidR="00B11D2C" w:rsidRDefault="00B11D2C" w:rsidP="005346B7">
      <w:pPr>
        <w:ind w:left="360" w:hanging="360"/>
        <w:jc w:val="both"/>
      </w:pPr>
      <w:r>
        <w:t xml:space="preserve">3. Oświadczamy, że firma jest płatnikiem podatku VAT o numerze identyfikacyjnym </w:t>
      </w:r>
      <w:r>
        <w:br/>
        <w:t>NIP  .......................................................</w:t>
      </w:r>
    </w:p>
    <w:p w:rsidR="00B11D2C" w:rsidRDefault="00B11D2C" w:rsidP="005346B7">
      <w:pPr>
        <w:jc w:val="both"/>
      </w:pPr>
      <w:r>
        <w:t xml:space="preserve">     </w:t>
      </w:r>
    </w:p>
    <w:p w:rsidR="00B11D2C" w:rsidRDefault="00B11D2C" w:rsidP="005346B7">
      <w:pPr>
        <w:ind w:left="720"/>
        <w:jc w:val="both"/>
      </w:pPr>
    </w:p>
    <w:p w:rsidR="00B11D2C" w:rsidRDefault="00B11D2C" w:rsidP="005346B7">
      <w:pPr>
        <w:ind w:left="720"/>
        <w:jc w:val="both"/>
      </w:pPr>
    </w:p>
    <w:p w:rsidR="00B11D2C" w:rsidRDefault="00B11D2C" w:rsidP="005346B7">
      <w:pPr>
        <w:ind w:left="720"/>
        <w:jc w:val="both"/>
      </w:pPr>
    </w:p>
    <w:p w:rsidR="00B11D2C" w:rsidRDefault="00B11D2C" w:rsidP="005346B7">
      <w:pPr>
        <w:ind w:left="360"/>
        <w:jc w:val="both"/>
      </w:pPr>
      <w:r>
        <w:t xml:space="preserve">                                                                              ............................................................</w:t>
      </w:r>
    </w:p>
    <w:p w:rsidR="00B11D2C" w:rsidRDefault="00B11D2C" w:rsidP="005346B7">
      <w:pPr>
        <w:ind w:left="360"/>
        <w:jc w:val="both"/>
      </w:pPr>
      <w:r>
        <w:t xml:space="preserve">                                                                                </w:t>
      </w:r>
      <w:r>
        <w:tab/>
        <w:t xml:space="preserve"> podpis osoby upoważnionej</w:t>
      </w:r>
    </w:p>
    <w:sectPr w:rsidR="00B11D2C" w:rsidSect="00785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46B7"/>
    <w:rsid w:val="00260766"/>
    <w:rsid w:val="00455C21"/>
    <w:rsid w:val="00477F44"/>
    <w:rsid w:val="005346B7"/>
    <w:rsid w:val="005E0332"/>
    <w:rsid w:val="00610C3E"/>
    <w:rsid w:val="006531D1"/>
    <w:rsid w:val="00777333"/>
    <w:rsid w:val="007852A9"/>
    <w:rsid w:val="008C6DD3"/>
    <w:rsid w:val="009C2F72"/>
    <w:rsid w:val="00AF62B1"/>
    <w:rsid w:val="00B11D2C"/>
    <w:rsid w:val="00D303B2"/>
    <w:rsid w:val="00E21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B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5346B7"/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346B7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uiPriority w:val="99"/>
    <w:rsid w:val="005346B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5346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9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296</Words>
  <Characters>1778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 do Regulaminu udzielania zamówień publicznych, których wartość nie przekracza wyrażonej w złotych polskich równowartości określonej w art</dc:title>
  <dc:subject/>
  <dc:creator>sgolebiowski</dc:creator>
  <cp:keywords/>
  <dc:description/>
  <cp:lastModifiedBy>arogaczewska</cp:lastModifiedBy>
  <cp:revision>4</cp:revision>
  <dcterms:created xsi:type="dcterms:W3CDTF">2018-06-29T08:20:00Z</dcterms:created>
  <dcterms:modified xsi:type="dcterms:W3CDTF">2018-07-02T13:06:00Z</dcterms:modified>
</cp:coreProperties>
</file>